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5"/>
        <w:gridCol w:w="10963"/>
      </w:tblGrid>
      <w:tr w:rsidR="002A4ED5" w:rsidRPr="00561A5F" w14:paraId="5BC5F383" w14:textId="77777777" w:rsidTr="00561A5F">
        <w:tc>
          <w:tcPr>
            <w:tcW w:w="1073" w:type="pct"/>
            <w:vAlign w:val="bottom"/>
          </w:tcPr>
          <w:p w14:paraId="455A221D" w14:textId="0F3066A8" w:rsidR="002A4ED5" w:rsidRPr="00561A5F" w:rsidRDefault="004110F3" w:rsidP="002A4ED5">
            <w:pPr>
              <w:rPr>
                <w:rFonts w:ascii="Arial" w:hAnsi="Arial" w:cs="Arial"/>
              </w:rPr>
            </w:pPr>
            <w:r w:rsidRPr="00561A5F">
              <w:rPr>
                <w:rFonts w:ascii="Arial" w:hAnsi="Arial" w:cs="Arial"/>
              </w:rPr>
              <w:t>Juniorenkreis:</w:t>
            </w:r>
          </w:p>
        </w:tc>
        <w:sdt>
          <w:sdtPr>
            <w:rPr>
              <w:rStyle w:val="Formatvorlage1"/>
            </w:rPr>
            <w:id w:val="-1097336342"/>
            <w:placeholder>
              <w:docPart w:val="6E7E0B72CB2449DEB611AD6DDCDF67AA"/>
            </w:placeholder>
            <w:showingPlcHdr/>
            <w:comboBox>
              <w:listItem w:value="Wählen Sie ein Element aus."/>
              <w:listItem w:displayText="Arnsberg" w:value="Arnsberg"/>
              <w:listItem w:displayText="Bonn/Rhein-Sieg" w:value="Bonn/Rhein-Sieg"/>
              <w:listItem w:displayText="Dortmund Kreis Unna Hamm" w:value="Dortmund Kreis Unna Hamm"/>
              <w:listItem w:displayText="Düsseldorf" w:value="Düsseldorf"/>
              <w:listItem w:displayText="Duisburg" w:value="Duisburg"/>
              <w:listItem w:displayText="Essen" w:value="Essen"/>
              <w:listItem w:displayText="Hagen/Ennepe-Ruhr" w:value="Hagen/Ennepe-Ruhr"/>
              <w:listItem w:displayText="KJU Iserlohn" w:value="KJU Iserlohn"/>
              <w:listItem w:displayText="Kleve" w:value="Kleve"/>
              <w:listItem w:displayText="Köln" w:value="Köln"/>
              <w:listItem w:displayText="GJU Krefeld" w:value="GJU Krefeld"/>
              <w:listItem w:displayText="Leverkusen/Rhein-Berg" w:value="Leverkusen/Rhein-Berg"/>
              <w:listItem w:displayText="Lüdenscheid" w:value="Lüdenscheid"/>
              <w:listItem w:displayText="Lippe" w:value="Lippe"/>
              <w:listItem w:displayText="Mittel-Lenne" w:value="Mittel-Lenne"/>
              <w:listItem w:displayText="Mittl. Ruhrgebiet" w:value="Mittl. Ruhrgebiet"/>
              <w:listItem w:displayText="Mönchengladbach" w:value="Mönchengladbach"/>
              <w:listItem w:displayText="Niederberg" w:value="Niederberg"/>
              <w:listItem w:displayText="Nord Westfalen" w:value="Nord Westfalen"/>
              <w:listItem w:displayText="Oberberg" w:value="Oberberg"/>
              <w:listItem w:displayText="Ostwestfalen" w:value="Ostwestfalen"/>
              <w:listItem w:displayText="Paderborn+Höxter" w:value="Paderborn+Höxter"/>
              <w:listItem w:displayText="Remscheid" w:value="Remscheid"/>
              <w:listItem w:displayText="Rhein-Kreis Neuss" w:value="Rhein-Kreis Neuss"/>
              <w:listItem w:displayText="Solingen" w:value="Solingen"/>
              <w:listItem w:displayText="Südwestfalen" w:value="Südwestfalen"/>
              <w:listItem w:displayText="Wuppertal" w:value="Wuppertal"/>
            </w:comboBox>
          </w:sdtPr>
          <w:sdtEndPr>
            <w:rPr>
              <w:rStyle w:val="Absatz-Standardschriftart"/>
              <w:rFonts w:asciiTheme="minorHAnsi" w:hAnsiTheme="minorHAnsi" w:cs="Arial"/>
            </w:rPr>
          </w:sdtEndPr>
          <w:sdtContent>
            <w:tc>
              <w:tcPr>
                <w:tcW w:w="3927" w:type="pct"/>
                <w:vAlign w:val="bottom"/>
              </w:tcPr>
              <w:p w14:paraId="2DDB93E8" w14:textId="6202AEAC" w:rsidR="002A4ED5" w:rsidRPr="00561A5F" w:rsidRDefault="00561A5F" w:rsidP="002A4ED5">
                <w:pPr>
                  <w:rPr>
                    <w:rFonts w:ascii="Arial" w:hAnsi="Arial" w:cs="Arial"/>
                  </w:rPr>
                </w:pPr>
                <w:r w:rsidRPr="00561A5F">
                  <w:rPr>
                    <w:rFonts w:ascii="Arial" w:hAnsi="Arial" w:cs="Arial"/>
                    <w:color w:val="7F7F7F" w:themeColor="text1" w:themeTint="80"/>
                  </w:rPr>
                  <w:t>Bitte auswählen</w:t>
                </w:r>
              </w:p>
            </w:tc>
          </w:sdtContent>
        </w:sdt>
      </w:tr>
      <w:tr w:rsidR="004110F3" w:rsidRPr="00561A5F" w14:paraId="39EC9A7D" w14:textId="77777777" w:rsidTr="00561A5F">
        <w:tc>
          <w:tcPr>
            <w:tcW w:w="1073" w:type="pct"/>
            <w:vAlign w:val="bottom"/>
          </w:tcPr>
          <w:p w14:paraId="5D4081EC" w14:textId="05B1BEBC" w:rsidR="004110F3" w:rsidRPr="00561A5F" w:rsidRDefault="004110F3" w:rsidP="002A4ED5">
            <w:pPr>
              <w:rPr>
                <w:rFonts w:ascii="Arial" w:hAnsi="Arial" w:cs="Arial"/>
              </w:rPr>
            </w:pPr>
            <w:r w:rsidRPr="00561A5F">
              <w:rPr>
                <w:rFonts w:ascii="Arial" w:hAnsi="Arial" w:cs="Arial"/>
              </w:rPr>
              <w:t>Name, Vorname:</w:t>
            </w:r>
          </w:p>
        </w:tc>
        <w:sdt>
          <w:sdtPr>
            <w:rPr>
              <w:rStyle w:val="Formatvorlage1"/>
            </w:rPr>
            <w:id w:val="391008586"/>
            <w:placeholder>
              <w:docPart w:val="93E58F0330F84F109C6597BAB06DA379"/>
            </w:placeholder>
            <w:showingPlcHdr/>
          </w:sdtPr>
          <w:sdtEndPr>
            <w:rPr>
              <w:rStyle w:val="Absatz-Standardschriftart"/>
              <w:rFonts w:asciiTheme="minorHAnsi" w:hAnsiTheme="minorHAnsi" w:cs="Arial"/>
            </w:rPr>
          </w:sdtEndPr>
          <w:sdtContent>
            <w:tc>
              <w:tcPr>
                <w:tcW w:w="3927" w:type="pct"/>
                <w:vAlign w:val="bottom"/>
              </w:tcPr>
              <w:p w14:paraId="0EC51613" w14:textId="3F99C8DA" w:rsidR="004110F3" w:rsidRPr="00561A5F" w:rsidRDefault="00561A5F" w:rsidP="002A4ED5">
                <w:pPr>
                  <w:rPr>
                    <w:rFonts w:ascii="Arial" w:hAnsi="Arial" w:cs="Arial"/>
                  </w:rPr>
                </w:pPr>
                <w:r w:rsidRPr="00561A5F">
                  <w:rPr>
                    <w:rStyle w:val="Platzhaltertext"/>
                    <w:rFonts w:ascii="Arial" w:hAnsi="Arial" w:cs="Arial"/>
                  </w:rPr>
                  <w:t>Klicken oder Tippen, um Text einzugeben</w:t>
                </w:r>
              </w:p>
            </w:tc>
          </w:sdtContent>
        </w:sdt>
      </w:tr>
      <w:tr w:rsidR="00561A5F" w:rsidRPr="00561A5F" w14:paraId="7A8AED8D" w14:textId="77777777" w:rsidTr="00561A5F">
        <w:tc>
          <w:tcPr>
            <w:tcW w:w="1073" w:type="pct"/>
            <w:vAlign w:val="bottom"/>
          </w:tcPr>
          <w:p w14:paraId="541BC653" w14:textId="1EC04B29" w:rsidR="00561A5F" w:rsidRPr="00561A5F" w:rsidRDefault="00561A5F" w:rsidP="00561A5F">
            <w:pPr>
              <w:rPr>
                <w:rFonts w:ascii="Arial" w:hAnsi="Arial" w:cs="Arial"/>
              </w:rPr>
            </w:pPr>
            <w:r w:rsidRPr="00561A5F">
              <w:rPr>
                <w:rFonts w:ascii="Arial" w:hAnsi="Arial" w:cs="Arial"/>
              </w:rPr>
              <w:t>Rechnungsadresse:</w:t>
            </w:r>
          </w:p>
        </w:tc>
        <w:sdt>
          <w:sdtPr>
            <w:rPr>
              <w:rStyle w:val="Formatvorlage1"/>
            </w:rPr>
            <w:id w:val="-1408458447"/>
            <w:placeholder>
              <w:docPart w:val="FE95D332DDD94C068D1E80D29891E618"/>
            </w:placeholder>
            <w:showingPlcHdr/>
          </w:sdtPr>
          <w:sdtEndPr>
            <w:rPr>
              <w:rStyle w:val="Absatz-Standardschriftart"/>
              <w:rFonts w:asciiTheme="minorHAnsi" w:hAnsiTheme="minorHAnsi" w:cs="Arial"/>
            </w:rPr>
          </w:sdtEndPr>
          <w:sdtContent>
            <w:tc>
              <w:tcPr>
                <w:tcW w:w="3927" w:type="pct"/>
                <w:vAlign w:val="bottom"/>
              </w:tcPr>
              <w:p w14:paraId="489440E8" w14:textId="44B74A69" w:rsidR="00561A5F" w:rsidRPr="00561A5F" w:rsidRDefault="00561A5F" w:rsidP="00561A5F">
                <w:pPr>
                  <w:rPr>
                    <w:rFonts w:ascii="Arial" w:hAnsi="Arial" w:cs="Arial"/>
                  </w:rPr>
                </w:pPr>
                <w:r w:rsidRPr="00561A5F">
                  <w:rPr>
                    <w:rStyle w:val="Platzhaltertext"/>
                    <w:rFonts w:ascii="Arial" w:hAnsi="Arial" w:cs="Arial"/>
                  </w:rPr>
                  <w:t>Unternehmen</w:t>
                </w:r>
              </w:p>
            </w:tc>
          </w:sdtContent>
        </w:sdt>
      </w:tr>
      <w:tr w:rsidR="00561A5F" w:rsidRPr="00561A5F" w14:paraId="792E5870" w14:textId="77777777" w:rsidTr="00561A5F">
        <w:tc>
          <w:tcPr>
            <w:tcW w:w="1073" w:type="pct"/>
            <w:vAlign w:val="bottom"/>
          </w:tcPr>
          <w:p w14:paraId="1370A427" w14:textId="77777777" w:rsidR="00561A5F" w:rsidRPr="00561A5F" w:rsidRDefault="00561A5F" w:rsidP="00561A5F">
            <w:pPr>
              <w:rPr>
                <w:rFonts w:ascii="Arial" w:hAnsi="Arial" w:cs="Arial"/>
              </w:rPr>
            </w:pPr>
          </w:p>
        </w:tc>
        <w:sdt>
          <w:sdtPr>
            <w:rPr>
              <w:rStyle w:val="Formatvorlage1"/>
            </w:rPr>
            <w:id w:val="-1350713368"/>
            <w:placeholder>
              <w:docPart w:val="48F1F7FC018846379165F4A6DBDD635F"/>
            </w:placeholder>
            <w:showingPlcHdr/>
          </w:sdtPr>
          <w:sdtEndPr>
            <w:rPr>
              <w:rStyle w:val="Absatz-Standardschriftart"/>
              <w:rFonts w:asciiTheme="minorHAnsi" w:hAnsiTheme="minorHAnsi" w:cs="Arial"/>
            </w:rPr>
          </w:sdtEndPr>
          <w:sdtContent>
            <w:tc>
              <w:tcPr>
                <w:tcW w:w="3927" w:type="pct"/>
                <w:vAlign w:val="bottom"/>
              </w:tcPr>
              <w:p w14:paraId="635619F3" w14:textId="194A7D30" w:rsidR="00561A5F" w:rsidRPr="00561A5F" w:rsidRDefault="00561A5F" w:rsidP="00561A5F">
                <w:pPr>
                  <w:rPr>
                    <w:rFonts w:ascii="Arial" w:hAnsi="Arial" w:cs="Arial"/>
                  </w:rPr>
                </w:pPr>
                <w:r w:rsidRPr="00561A5F">
                  <w:rPr>
                    <w:rStyle w:val="Platzhaltertext"/>
                    <w:rFonts w:ascii="Arial" w:hAnsi="Arial" w:cs="Arial"/>
                  </w:rPr>
                  <w:t>Straße, Nr.</w:t>
                </w:r>
              </w:p>
            </w:tc>
          </w:sdtContent>
        </w:sdt>
      </w:tr>
      <w:tr w:rsidR="00561A5F" w:rsidRPr="00561A5F" w14:paraId="6CDC8EA6" w14:textId="77777777" w:rsidTr="00561A5F">
        <w:tc>
          <w:tcPr>
            <w:tcW w:w="1073" w:type="pct"/>
            <w:vAlign w:val="bottom"/>
          </w:tcPr>
          <w:p w14:paraId="12F70548" w14:textId="77777777" w:rsidR="00561A5F" w:rsidRPr="00561A5F" w:rsidRDefault="00561A5F" w:rsidP="00561A5F">
            <w:pPr>
              <w:rPr>
                <w:rFonts w:ascii="Arial" w:hAnsi="Arial" w:cs="Arial"/>
              </w:rPr>
            </w:pPr>
          </w:p>
        </w:tc>
        <w:sdt>
          <w:sdtPr>
            <w:rPr>
              <w:rStyle w:val="Formatvorlage1"/>
            </w:rPr>
            <w:id w:val="297191043"/>
            <w:placeholder>
              <w:docPart w:val="FB736A8237A845189469A59E033155EA"/>
            </w:placeholder>
            <w:showingPlcHdr/>
          </w:sdtPr>
          <w:sdtEndPr>
            <w:rPr>
              <w:rStyle w:val="Absatz-Standardschriftart"/>
              <w:rFonts w:asciiTheme="minorHAnsi" w:hAnsiTheme="minorHAnsi" w:cs="Arial"/>
            </w:rPr>
          </w:sdtEndPr>
          <w:sdtContent>
            <w:tc>
              <w:tcPr>
                <w:tcW w:w="3927" w:type="pct"/>
                <w:vAlign w:val="bottom"/>
              </w:tcPr>
              <w:p w14:paraId="29924E8F" w14:textId="4587E09C" w:rsidR="00561A5F" w:rsidRPr="00561A5F" w:rsidRDefault="00561A5F" w:rsidP="00561A5F">
                <w:pPr>
                  <w:rPr>
                    <w:rFonts w:ascii="Arial" w:hAnsi="Arial" w:cs="Arial"/>
                  </w:rPr>
                </w:pPr>
                <w:r w:rsidRPr="00561A5F">
                  <w:rPr>
                    <w:rStyle w:val="Platzhaltertext"/>
                    <w:rFonts w:ascii="Arial" w:hAnsi="Arial" w:cs="Arial"/>
                  </w:rPr>
                  <w:t>PLZ, Ort</w:t>
                </w:r>
              </w:p>
            </w:tc>
          </w:sdtContent>
        </w:sdt>
      </w:tr>
      <w:tr w:rsidR="00561A5F" w:rsidRPr="00561A5F" w14:paraId="676153F9" w14:textId="77777777" w:rsidTr="00561A5F">
        <w:tc>
          <w:tcPr>
            <w:tcW w:w="1073" w:type="pct"/>
            <w:vAlign w:val="bottom"/>
          </w:tcPr>
          <w:p w14:paraId="3EC8424B" w14:textId="41739650" w:rsidR="00561A5F" w:rsidRPr="00561A5F" w:rsidRDefault="00561A5F" w:rsidP="00561A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E-Mail-Adresse</w:t>
            </w:r>
            <w:r w:rsidRPr="00561A5F">
              <w:rPr>
                <w:rFonts w:ascii="Arial" w:hAnsi="Arial" w:cs="Arial"/>
              </w:rPr>
              <w:t>:</w:t>
            </w:r>
          </w:p>
        </w:tc>
        <w:sdt>
          <w:sdtPr>
            <w:rPr>
              <w:rStyle w:val="Formatvorlage1"/>
              <w:rFonts w:cs="Arial"/>
            </w:rPr>
            <w:id w:val="103538572"/>
            <w:placeholder>
              <w:docPart w:val="2E0D3BA2CE994770BB018CB7F9D52585"/>
            </w:placeholder>
            <w:showingPlcHdr/>
          </w:sdtPr>
          <w:sdtEndPr>
            <w:rPr>
              <w:rStyle w:val="Absatz-Standardschriftart"/>
              <w:rFonts w:asciiTheme="minorHAnsi" w:hAnsiTheme="minorHAnsi"/>
            </w:rPr>
          </w:sdtEndPr>
          <w:sdtContent>
            <w:tc>
              <w:tcPr>
                <w:tcW w:w="3927" w:type="pct"/>
                <w:vAlign w:val="bottom"/>
              </w:tcPr>
              <w:p w14:paraId="23A40BB1" w14:textId="48831C0D" w:rsidR="00561A5F" w:rsidRPr="00561A5F" w:rsidRDefault="00561A5F" w:rsidP="00561A5F">
                <w:pPr>
                  <w:rPr>
                    <w:rFonts w:ascii="Arial" w:hAnsi="Arial" w:cs="Arial"/>
                  </w:rPr>
                </w:pPr>
                <w:r w:rsidRPr="00561A5F">
                  <w:rPr>
                    <w:rStyle w:val="Platzhaltertext"/>
                    <w:rFonts w:ascii="Arial" w:hAnsi="Arial" w:cs="Arial"/>
                  </w:rPr>
                  <w:t>E-Mail</w:t>
                </w:r>
                <w:r>
                  <w:rPr>
                    <w:rStyle w:val="Platzhaltertext"/>
                    <w:rFonts w:ascii="Arial" w:hAnsi="Arial" w:cs="Arial"/>
                  </w:rPr>
                  <w:t>-</w:t>
                </w:r>
                <w:r w:rsidRPr="00561A5F">
                  <w:rPr>
                    <w:rStyle w:val="Platzhaltertext"/>
                    <w:rFonts w:ascii="Arial" w:hAnsi="Arial" w:cs="Arial"/>
                  </w:rPr>
                  <w:t>Adresse</w:t>
                </w:r>
              </w:p>
            </w:tc>
          </w:sdtContent>
        </w:sdt>
      </w:tr>
      <w:tr w:rsidR="002A4ED5" w:rsidRPr="001F2C6C" w14:paraId="1CA98918" w14:textId="77777777" w:rsidTr="00561A5F">
        <w:tc>
          <w:tcPr>
            <w:tcW w:w="1073" w:type="pct"/>
            <w:vAlign w:val="bottom"/>
          </w:tcPr>
          <w:p w14:paraId="1BDF6D06" w14:textId="17437614" w:rsidR="002A4ED5" w:rsidRPr="001F2C6C" w:rsidRDefault="002A4ED5" w:rsidP="002A4E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27" w:type="pct"/>
            <w:vAlign w:val="bottom"/>
          </w:tcPr>
          <w:p w14:paraId="6566326E" w14:textId="77777777" w:rsidR="002A4ED5" w:rsidRPr="001F2C6C" w:rsidRDefault="002A4ED5" w:rsidP="002A4ED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10F3" w:rsidRPr="001F2C6C" w14:paraId="5C42BBBF" w14:textId="77777777" w:rsidTr="004110F3">
        <w:tc>
          <w:tcPr>
            <w:tcW w:w="5000" w:type="pct"/>
            <w:gridSpan w:val="2"/>
            <w:vAlign w:val="bottom"/>
          </w:tcPr>
          <w:p w14:paraId="1E1FDA98" w14:textId="09252EA8" w:rsidR="004110F3" w:rsidRPr="001F2C6C" w:rsidRDefault="004110F3" w:rsidP="002A4ED5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F2C6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Wichtige Bestellhinweise:</w:t>
            </w:r>
          </w:p>
          <w:p w14:paraId="6174B34D" w14:textId="7460ABC3" w:rsidR="004110F3" w:rsidRPr="001F2C6C" w:rsidRDefault="004110F3" w:rsidP="004110F3">
            <w:pPr>
              <w:pStyle w:val="Listenabsatz"/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  <w:r w:rsidRPr="001F2C6C">
              <w:rPr>
                <w:rFonts w:ascii="Arial" w:hAnsi="Arial" w:cs="Arial"/>
                <w:sz w:val="20"/>
                <w:szCs w:val="20"/>
              </w:rPr>
              <w:t>Nach erfolgter Bestellung erhält der Besteller eine Auftragsbestätigung an die oben angegebene E-Mail</w:t>
            </w:r>
            <w:r w:rsidR="00F22AF9" w:rsidRPr="001F2C6C">
              <w:rPr>
                <w:rFonts w:ascii="Arial" w:hAnsi="Arial" w:cs="Arial"/>
                <w:sz w:val="20"/>
                <w:szCs w:val="20"/>
              </w:rPr>
              <w:t>-</w:t>
            </w:r>
            <w:r w:rsidRPr="001F2C6C">
              <w:rPr>
                <w:rFonts w:ascii="Arial" w:hAnsi="Arial" w:cs="Arial"/>
                <w:sz w:val="20"/>
                <w:szCs w:val="20"/>
              </w:rPr>
              <w:t>Adresse.</w:t>
            </w:r>
          </w:p>
          <w:p w14:paraId="59BE9853" w14:textId="10916B53" w:rsidR="005721FF" w:rsidRDefault="005721FF" w:rsidP="004110F3">
            <w:pPr>
              <w:pStyle w:val="Listenabsatz"/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 besteht die Möglichkeit, zwischen drei Liefer- bzw. Ausgabemöglichkeiten zu wählen:</w:t>
            </w:r>
          </w:p>
          <w:p w14:paraId="1CA80F61" w14:textId="77777777" w:rsidR="005721FF" w:rsidRDefault="004110F3" w:rsidP="005721FF">
            <w:pPr>
              <w:pStyle w:val="Listenabsatz"/>
              <w:numPr>
                <w:ilvl w:val="0"/>
                <w:numId w:val="24"/>
              </w:numPr>
              <w:rPr>
                <w:rFonts w:ascii="Arial" w:hAnsi="Arial" w:cs="Arial"/>
                <w:sz w:val="20"/>
                <w:szCs w:val="20"/>
              </w:rPr>
            </w:pPr>
            <w:r w:rsidRPr="001F2C6C">
              <w:rPr>
                <w:rFonts w:ascii="Arial" w:hAnsi="Arial" w:cs="Arial"/>
                <w:sz w:val="20"/>
                <w:szCs w:val="20"/>
              </w:rPr>
              <w:t>Die Ausgabe der Poloshirts erfolgt im Rahmen der Bundes-Delegiertenversammlung in Freiburg.</w:t>
            </w:r>
          </w:p>
          <w:p w14:paraId="61DAFDCC" w14:textId="77777777" w:rsidR="005721FF" w:rsidRDefault="005721FF" w:rsidP="005721FF">
            <w:pPr>
              <w:pStyle w:val="Listenabsatz"/>
              <w:numPr>
                <w:ilvl w:val="0"/>
                <w:numId w:val="2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Die Ausgabe bzw. Abholung erfolgt durch bzw. bei Eurer Kreisgeschäftsstelle („KGS“)</w:t>
            </w:r>
          </w:p>
          <w:p w14:paraId="7BACCBBF" w14:textId="77777777" w:rsidR="005721FF" w:rsidRDefault="005721FF" w:rsidP="005721FF">
            <w:pPr>
              <w:pStyle w:val="Listenabsatz"/>
              <w:numPr>
                <w:ilvl w:val="0"/>
                <w:numId w:val="2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Wir versenden das Poloshirt gegen einen Aufpreis von 2,70 Euro an die oben angegebene Rechnungsadresse.</w:t>
            </w:r>
          </w:p>
          <w:p w14:paraId="3F528846" w14:textId="499A2AD7" w:rsidR="004110F3" w:rsidRPr="001F2C6C" w:rsidRDefault="004110F3" w:rsidP="004110F3">
            <w:pPr>
              <w:pStyle w:val="Listenabsatz"/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  <w:r w:rsidRPr="001F2C6C">
              <w:rPr>
                <w:rFonts w:ascii="Arial" w:hAnsi="Arial" w:cs="Arial"/>
                <w:sz w:val="20"/>
                <w:szCs w:val="20"/>
              </w:rPr>
              <w:t xml:space="preserve">Die Bestellung ist </w:t>
            </w:r>
            <w:r w:rsidRPr="001F2C6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verbindlich</w:t>
            </w:r>
            <w:r w:rsidRPr="001F2C6C">
              <w:rPr>
                <w:rFonts w:ascii="Arial" w:hAnsi="Arial" w:cs="Arial"/>
                <w:sz w:val="20"/>
                <w:szCs w:val="20"/>
              </w:rPr>
              <w:t xml:space="preserve">. Sollten die für den Sonderpreis von </w:t>
            </w:r>
            <w:r w:rsidRPr="001F2C6C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012CF5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Pr="001F2C6C">
              <w:rPr>
                <w:rFonts w:ascii="Arial" w:hAnsi="Arial" w:cs="Arial"/>
                <w:b/>
                <w:bCs/>
                <w:sz w:val="20"/>
                <w:szCs w:val="20"/>
              </w:rPr>
              <w:t>,99 Euro</w:t>
            </w:r>
            <w:r w:rsidRPr="001F2C6C">
              <w:rPr>
                <w:rFonts w:ascii="Arial" w:hAnsi="Arial" w:cs="Arial"/>
                <w:sz w:val="20"/>
                <w:szCs w:val="20"/>
              </w:rPr>
              <w:t xml:space="preserve"> benötigten Mindermengen </w:t>
            </w:r>
            <w:r w:rsidRPr="005721FF">
              <w:rPr>
                <w:rFonts w:ascii="Arial" w:hAnsi="Arial" w:cs="Arial"/>
                <w:sz w:val="20"/>
                <w:szCs w:val="20"/>
                <w:u w:val="single"/>
              </w:rPr>
              <w:t>nicht</w:t>
            </w:r>
            <w:r w:rsidRPr="001F2C6C">
              <w:rPr>
                <w:rFonts w:ascii="Arial" w:hAnsi="Arial" w:cs="Arial"/>
                <w:sz w:val="20"/>
                <w:szCs w:val="20"/>
              </w:rPr>
              <w:t xml:space="preserve"> erreicht werden können, so behalten wir uns vor, die Bestellung zu stornieren.</w:t>
            </w:r>
          </w:p>
        </w:tc>
      </w:tr>
    </w:tbl>
    <w:p w14:paraId="072971D2" w14:textId="77777777" w:rsidR="00806FF3" w:rsidRPr="00561A5F" w:rsidRDefault="00806FF3" w:rsidP="00562601">
      <w:pPr>
        <w:pStyle w:val="KeinLeerraum"/>
        <w:rPr>
          <w:rFonts w:ascii="Arial" w:hAnsi="Arial" w:cs="Arial"/>
        </w:rPr>
      </w:pPr>
    </w:p>
    <w:tbl>
      <w:tblPr>
        <w:tblStyle w:val="Tabellenraster"/>
        <w:tblW w:w="4972" w:type="pct"/>
        <w:tblLayout w:type="fixed"/>
        <w:tblLook w:val="04A0" w:firstRow="1" w:lastRow="0" w:firstColumn="1" w:lastColumn="0" w:noHBand="0" w:noVBand="1"/>
      </w:tblPr>
      <w:tblGrid>
        <w:gridCol w:w="2121"/>
        <w:gridCol w:w="996"/>
        <w:gridCol w:w="996"/>
        <w:gridCol w:w="996"/>
        <w:gridCol w:w="993"/>
        <w:gridCol w:w="993"/>
        <w:gridCol w:w="993"/>
        <w:gridCol w:w="999"/>
        <w:gridCol w:w="1415"/>
        <w:gridCol w:w="1135"/>
        <w:gridCol w:w="1118"/>
        <w:gridCol w:w="1115"/>
      </w:tblGrid>
      <w:tr w:rsidR="005721FF" w:rsidRPr="00561A5F" w14:paraId="4FA32706" w14:textId="19B383DA" w:rsidTr="00AB27A0">
        <w:trPr>
          <w:trHeight w:val="505"/>
        </w:trPr>
        <w:sdt>
          <w:sdtPr>
            <w:rPr>
              <w:rFonts w:ascii="Arial" w:hAnsi="Arial" w:cs="Arial"/>
            </w:rPr>
            <w:id w:val="1101532736"/>
            <w:placeholder>
              <w:docPart w:val="BF07612D363848318B60154E4C36128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65" w:type="pct"/>
                <w:vMerge w:val="restart"/>
                <w:shd w:val="clear" w:color="auto" w:fill="D5DCE4" w:themeFill="text2" w:themeFillTint="33"/>
                <w:vAlign w:val="center"/>
              </w:tcPr>
              <w:p w14:paraId="38747049" w14:textId="19DB04C8" w:rsidR="005721FF" w:rsidRPr="00561A5F" w:rsidRDefault="005721FF" w:rsidP="005721FF">
                <w:pPr>
                  <w:pStyle w:val="Tabellenberschriften"/>
                  <w:jc w:val="left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Variante</w:t>
                </w:r>
              </w:p>
            </w:tc>
          </w:sdtContent>
        </w:sdt>
        <w:tc>
          <w:tcPr>
            <w:tcW w:w="2511" w:type="pct"/>
            <w:gridSpan w:val="7"/>
            <w:shd w:val="clear" w:color="auto" w:fill="D5DCE4" w:themeFill="text2" w:themeFillTint="33"/>
            <w:vAlign w:val="center"/>
          </w:tcPr>
          <w:p w14:paraId="4E29DCF6" w14:textId="1EDCC9B5" w:rsidR="005721FF" w:rsidRPr="00561A5F" w:rsidRDefault="00F97EF7" w:rsidP="005721FF">
            <w:pPr>
              <w:pStyle w:val="Tabellenberschriften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920762618"/>
                <w:placeholder>
                  <w:docPart w:val="0AF403268BC84A9EB90BE4775B14E966"/>
                </w:placeholder>
                <w:temporary/>
                <w:showingPlcHdr/>
                <w15:appearance w15:val="hidden"/>
              </w:sdtPr>
              <w:sdtEndPr/>
              <w:sdtContent>
                <w:r w:rsidR="005721FF" w:rsidRPr="00561A5F">
                  <w:rPr>
                    <w:rFonts w:ascii="Arial" w:hAnsi="Arial" w:cs="Arial"/>
                    <w:lang w:bidi="de-DE"/>
                  </w:rPr>
                  <w:t>Größe</w:t>
                </w:r>
              </w:sdtContent>
            </w:sdt>
            <w:r w:rsidR="005721FF">
              <w:rPr>
                <w:rFonts w:ascii="Arial" w:hAnsi="Arial" w:cs="Arial"/>
              </w:rPr>
              <w:t>nauswahl</w:t>
            </w:r>
          </w:p>
        </w:tc>
        <w:tc>
          <w:tcPr>
            <w:tcW w:w="510" w:type="pct"/>
            <w:vMerge w:val="restart"/>
            <w:shd w:val="clear" w:color="auto" w:fill="D5DCE4" w:themeFill="text2" w:themeFillTint="33"/>
            <w:vAlign w:val="center"/>
          </w:tcPr>
          <w:p w14:paraId="06BD6B49" w14:textId="725F9E57" w:rsidR="005721FF" w:rsidRPr="00561A5F" w:rsidRDefault="005721FF" w:rsidP="005721FF">
            <w:pPr>
              <w:pStyle w:val="Tabellenberschriften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Preis / St.</w:t>
            </w:r>
          </w:p>
        </w:tc>
        <w:tc>
          <w:tcPr>
            <w:tcW w:w="409" w:type="pct"/>
            <w:vMerge w:val="restart"/>
            <w:shd w:val="clear" w:color="auto" w:fill="D5DCE4" w:themeFill="text2" w:themeFillTint="33"/>
            <w:vAlign w:val="center"/>
          </w:tcPr>
          <w:p w14:paraId="4FB7F35B" w14:textId="2288530D" w:rsidR="005721FF" w:rsidRPr="00DE3EBA" w:rsidRDefault="005721FF" w:rsidP="005721FF">
            <w:pPr>
              <w:pStyle w:val="Tabellenberschriften"/>
              <w:rPr>
                <w:rFonts w:ascii="Arial" w:hAnsi="Arial" w:cs="Arial"/>
                <w:sz w:val="16"/>
                <w:szCs w:val="16"/>
              </w:rPr>
            </w:pPr>
            <w:r w:rsidRPr="00DE3EBA">
              <w:rPr>
                <w:rFonts w:ascii="Arial" w:hAnsi="Arial" w:cs="Arial"/>
                <w:sz w:val="16"/>
                <w:szCs w:val="16"/>
              </w:rPr>
              <w:t>Abholung Freiburg</w:t>
            </w:r>
          </w:p>
        </w:tc>
        <w:tc>
          <w:tcPr>
            <w:tcW w:w="403" w:type="pct"/>
            <w:vMerge w:val="restart"/>
            <w:shd w:val="clear" w:color="auto" w:fill="D5DCE4" w:themeFill="text2" w:themeFillTint="33"/>
            <w:vAlign w:val="center"/>
          </w:tcPr>
          <w:p w14:paraId="2383809F" w14:textId="66DA5E2C" w:rsidR="005721FF" w:rsidRPr="00DE3EBA" w:rsidRDefault="005721FF" w:rsidP="005721FF">
            <w:pPr>
              <w:pStyle w:val="Tabellenberschriften"/>
              <w:rPr>
                <w:rFonts w:ascii="Arial" w:hAnsi="Arial" w:cs="Arial"/>
                <w:sz w:val="16"/>
                <w:szCs w:val="16"/>
              </w:rPr>
            </w:pPr>
            <w:r w:rsidRPr="00DE3EBA">
              <w:rPr>
                <w:rFonts w:ascii="Arial" w:hAnsi="Arial" w:cs="Arial"/>
                <w:sz w:val="16"/>
                <w:szCs w:val="16"/>
              </w:rPr>
              <w:t xml:space="preserve">Abholung </w:t>
            </w:r>
            <w:r>
              <w:rPr>
                <w:rFonts w:ascii="Arial" w:hAnsi="Arial" w:cs="Arial"/>
                <w:sz w:val="16"/>
                <w:szCs w:val="16"/>
              </w:rPr>
              <w:t>KGS</w:t>
            </w:r>
          </w:p>
        </w:tc>
        <w:tc>
          <w:tcPr>
            <w:tcW w:w="402" w:type="pct"/>
            <w:vMerge w:val="restart"/>
            <w:shd w:val="clear" w:color="auto" w:fill="D5DCE4" w:themeFill="text2" w:themeFillTint="33"/>
            <w:vAlign w:val="center"/>
          </w:tcPr>
          <w:p w14:paraId="16D60303" w14:textId="1CA34130" w:rsidR="005721FF" w:rsidRPr="00DE3EBA" w:rsidRDefault="005721FF" w:rsidP="005721FF">
            <w:pPr>
              <w:pStyle w:val="Tabellenberschriften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Versand 2,70 €</w:t>
            </w:r>
          </w:p>
        </w:tc>
      </w:tr>
      <w:tr w:rsidR="005721FF" w:rsidRPr="00561A5F" w14:paraId="74804468" w14:textId="2B3E4223" w:rsidTr="005721FF">
        <w:trPr>
          <w:trHeight w:val="526"/>
        </w:trPr>
        <w:tc>
          <w:tcPr>
            <w:tcW w:w="765" w:type="pct"/>
            <w:vMerge/>
            <w:shd w:val="clear" w:color="auto" w:fill="D5DCE4" w:themeFill="text2" w:themeFillTint="33"/>
            <w:vAlign w:val="center"/>
          </w:tcPr>
          <w:p w14:paraId="411CE5D9" w14:textId="19861A33" w:rsidR="005721FF" w:rsidRPr="00561A5F" w:rsidRDefault="005721FF" w:rsidP="005721FF">
            <w:pPr>
              <w:spacing w:before="0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359" w:type="pct"/>
            <w:shd w:val="clear" w:color="auto" w:fill="D5DCE4" w:themeFill="text2" w:themeFillTint="33"/>
            <w:vAlign w:val="center"/>
          </w:tcPr>
          <w:p w14:paraId="07CC3A59" w14:textId="30087C08" w:rsidR="005721FF" w:rsidRPr="000115CE" w:rsidRDefault="005721FF" w:rsidP="005721FF">
            <w:pPr>
              <w:pStyle w:val="TabellenUnterberschriften"/>
              <w:rPr>
                <w:rFonts w:ascii="Arial" w:hAnsi="Arial" w:cs="Arial"/>
                <w:b/>
                <w:bCs/>
                <w:i w:val="0"/>
                <w:iCs/>
                <w:sz w:val="20"/>
                <w:szCs w:val="20"/>
              </w:rPr>
            </w:pPr>
            <w:r w:rsidRPr="000115CE">
              <w:rPr>
                <w:rFonts w:ascii="Arial" w:hAnsi="Arial" w:cs="Arial"/>
                <w:b/>
                <w:bCs/>
                <w:i w:val="0"/>
                <w:iCs/>
                <w:sz w:val="20"/>
                <w:szCs w:val="20"/>
              </w:rPr>
              <w:t>XS</w:t>
            </w:r>
          </w:p>
        </w:tc>
        <w:tc>
          <w:tcPr>
            <w:tcW w:w="359" w:type="pct"/>
            <w:shd w:val="clear" w:color="auto" w:fill="D5DCE4" w:themeFill="text2" w:themeFillTint="33"/>
            <w:vAlign w:val="center"/>
          </w:tcPr>
          <w:p w14:paraId="40E71CB5" w14:textId="09B793E6" w:rsidR="005721FF" w:rsidRPr="000115CE" w:rsidRDefault="005721FF" w:rsidP="005721FF">
            <w:pPr>
              <w:pStyle w:val="TabellenUnterberschriften"/>
              <w:rPr>
                <w:rFonts w:ascii="Arial" w:hAnsi="Arial" w:cs="Arial"/>
                <w:b/>
                <w:bCs/>
                <w:i w:val="0"/>
                <w:iCs/>
                <w:sz w:val="20"/>
                <w:szCs w:val="20"/>
                <w:lang w:val="en-US"/>
              </w:rPr>
            </w:pPr>
            <w:r w:rsidRPr="000115CE">
              <w:rPr>
                <w:rFonts w:ascii="Arial" w:hAnsi="Arial" w:cs="Arial"/>
                <w:b/>
                <w:bCs/>
                <w:i w:val="0"/>
                <w:iCs/>
                <w:sz w:val="20"/>
                <w:szCs w:val="20"/>
              </w:rPr>
              <w:t>S</w:t>
            </w:r>
          </w:p>
        </w:tc>
        <w:tc>
          <w:tcPr>
            <w:tcW w:w="359" w:type="pct"/>
            <w:shd w:val="clear" w:color="auto" w:fill="D5DCE4" w:themeFill="text2" w:themeFillTint="33"/>
            <w:vAlign w:val="center"/>
          </w:tcPr>
          <w:p w14:paraId="081B802D" w14:textId="62B18B83" w:rsidR="005721FF" w:rsidRPr="000115CE" w:rsidRDefault="005721FF" w:rsidP="005721FF">
            <w:pPr>
              <w:spacing w:before="0"/>
              <w:jc w:val="center"/>
              <w:rPr>
                <w:rFonts w:ascii="Arial" w:eastAsia="Calibri" w:hAnsi="Arial" w:cs="Arial"/>
                <w:b/>
                <w:bCs/>
                <w:iCs/>
                <w:sz w:val="20"/>
                <w:szCs w:val="20"/>
                <w:lang w:val="en-US"/>
              </w:rPr>
            </w:pPr>
            <w:r w:rsidRPr="000115CE">
              <w:rPr>
                <w:rFonts w:ascii="Arial" w:eastAsia="Calibri" w:hAnsi="Arial" w:cs="Arial"/>
                <w:b/>
                <w:bCs/>
                <w:iCs/>
                <w:sz w:val="20"/>
                <w:szCs w:val="20"/>
                <w:lang w:val="en-US"/>
              </w:rPr>
              <w:t>M</w:t>
            </w:r>
          </w:p>
        </w:tc>
        <w:tc>
          <w:tcPr>
            <w:tcW w:w="358" w:type="pct"/>
            <w:shd w:val="clear" w:color="auto" w:fill="D5DCE4" w:themeFill="text2" w:themeFillTint="33"/>
            <w:vAlign w:val="center"/>
          </w:tcPr>
          <w:p w14:paraId="6EAA0319" w14:textId="5041F9D4" w:rsidR="005721FF" w:rsidRPr="000115CE" w:rsidRDefault="005721FF" w:rsidP="005721FF">
            <w:pPr>
              <w:spacing w:before="0"/>
              <w:jc w:val="center"/>
              <w:rPr>
                <w:rFonts w:ascii="Arial" w:eastAsia="Calibri" w:hAnsi="Arial" w:cs="Arial"/>
                <w:b/>
                <w:bCs/>
                <w:iCs/>
                <w:sz w:val="20"/>
                <w:szCs w:val="20"/>
                <w:lang w:val="en-US"/>
              </w:rPr>
            </w:pPr>
            <w:r w:rsidRPr="000115CE">
              <w:rPr>
                <w:rFonts w:ascii="Arial" w:eastAsia="Calibri" w:hAnsi="Arial" w:cs="Arial"/>
                <w:b/>
                <w:bCs/>
                <w:iCs/>
                <w:sz w:val="20"/>
                <w:szCs w:val="20"/>
                <w:lang w:val="en-US"/>
              </w:rPr>
              <w:t>L</w:t>
            </w:r>
          </w:p>
        </w:tc>
        <w:tc>
          <w:tcPr>
            <w:tcW w:w="358" w:type="pct"/>
            <w:shd w:val="clear" w:color="auto" w:fill="D5DCE4" w:themeFill="text2" w:themeFillTint="33"/>
            <w:vAlign w:val="center"/>
          </w:tcPr>
          <w:p w14:paraId="46A1FCCE" w14:textId="1B64141E" w:rsidR="005721FF" w:rsidRPr="000115CE" w:rsidRDefault="005721FF" w:rsidP="005721FF">
            <w:pPr>
              <w:spacing w:before="0"/>
              <w:jc w:val="center"/>
              <w:rPr>
                <w:rFonts w:ascii="Arial" w:eastAsia="Calibri" w:hAnsi="Arial" w:cs="Arial"/>
                <w:b/>
                <w:bCs/>
                <w:iCs/>
                <w:sz w:val="20"/>
                <w:szCs w:val="20"/>
                <w:lang w:val="en-US"/>
              </w:rPr>
            </w:pPr>
            <w:r w:rsidRPr="000115CE">
              <w:rPr>
                <w:rFonts w:ascii="Arial" w:eastAsia="Calibri" w:hAnsi="Arial" w:cs="Arial"/>
                <w:b/>
                <w:bCs/>
                <w:iCs/>
                <w:sz w:val="20"/>
                <w:szCs w:val="20"/>
                <w:lang w:val="en-US"/>
              </w:rPr>
              <w:t>XL</w:t>
            </w:r>
          </w:p>
        </w:tc>
        <w:tc>
          <w:tcPr>
            <w:tcW w:w="358" w:type="pct"/>
            <w:shd w:val="clear" w:color="auto" w:fill="D5DCE4" w:themeFill="text2" w:themeFillTint="33"/>
            <w:vAlign w:val="center"/>
          </w:tcPr>
          <w:p w14:paraId="1ADFBBB5" w14:textId="7FEB7D96" w:rsidR="005721FF" w:rsidRPr="000115CE" w:rsidRDefault="005721FF" w:rsidP="005721FF">
            <w:pPr>
              <w:spacing w:before="0"/>
              <w:jc w:val="center"/>
              <w:rPr>
                <w:rFonts w:ascii="Arial" w:eastAsia="Calibri" w:hAnsi="Arial" w:cs="Arial"/>
                <w:b/>
                <w:bCs/>
                <w:iCs/>
                <w:sz w:val="20"/>
                <w:szCs w:val="20"/>
                <w:lang w:val="en-US"/>
              </w:rPr>
            </w:pPr>
            <w:r w:rsidRPr="000115CE">
              <w:rPr>
                <w:rFonts w:ascii="Arial" w:eastAsia="Calibri" w:hAnsi="Arial" w:cs="Arial"/>
                <w:b/>
                <w:bCs/>
                <w:iCs/>
                <w:sz w:val="20"/>
                <w:szCs w:val="20"/>
                <w:lang w:val="en-US"/>
              </w:rPr>
              <w:t>2XL</w:t>
            </w:r>
          </w:p>
        </w:tc>
        <w:tc>
          <w:tcPr>
            <w:tcW w:w="360" w:type="pct"/>
            <w:shd w:val="clear" w:color="auto" w:fill="D5DCE4" w:themeFill="text2" w:themeFillTint="33"/>
            <w:vAlign w:val="center"/>
          </w:tcPr>
          <w:p w14:paraId="496C84D8" w14:textId="2A1A538F" w:rsidR="005721FF" w:rsidRPr="000115CE" w:rsidRDefault="005721FF" w:rsidP="005721FF">
            <w:pPr>
              <w:spacing w:before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en-US"/>
              </w:rPr>
            </w:pPr>
            <w:r w:rsidRPr="000115CE">
              <w:rPr>
                <w:rFonts w:ascii="Arial" w:eastAsia="Calibri" w:hAnsi="Arial" w:cs="Arial"/>
                <w:b/>
                <w:bCs/>
                <w:sz w:val="20"/>
                <w:szCs w:val="20"/>
                <w:lang w:val="en-US"/>
              </w:rPr>
              <w:t>3XL</w:t>
            </w:r>
          </w:p>
        </w:tc>
        <w:tc>
          <w:tcPr>
            <w:tcW w:w="510" w:type="pct"/>
            <w:vMerge/>
            <w:shd w:val="clear" w:color="auto" w:fill="D5DCE4" w:themeFill="text2" w:themeFillTint="33"/>
            <w:vAlign w:val="center"/>
          </w:tcPr>
          <w:p w14:paraId="7D452451" w14:textId="370EAF6C" w:rsidR="005721FF" w:rsidRPr="00561A5F" w:rsidRDefault="005721FF" w:rsidP="005721FF">
            <w:pPr>
              <w:spacing w:before="0"/>
              <w:jc w:val="center"/>
              <w:rPr>
                <w:rFonts w:ascii="Arial" w:eastAsia="Calibri" w:hAnsi="Arial" w:cs="Arial"/>
                <w:b/>
                <w:lang w:val="en-US"/>
              </w:rPr>
            </w:pPr>
          </w:p>
        </w:tc>
        <w:tc>
          <w:tcPr>
            <w:tcW w:w="409" w:type="pct"/>
            <w:vMerge/>
            <w:shd w:val="clear" w:color="auto" w:fill="D5DCE4" w:themeFill="text2" w:themeFillTint="33"/>
            <w:vAlign w:val="center"/>
          </w:tcPr>
          <w:p w14:paraId="137012B9" w14:textId="77777777" w:rsidR="005721FF" w:rsidRPr="00561A5F" w:rsidRDefault="005721FF" w:rsidP="005721FF">
            <w:pPr>
              <w:spacing w:before="0"/>
              <w:jc w:val="center"/>
              <w:rPr>
                <w:rFonts w:ascii="Arial" w:eastAsia="Calibri" w:hAnsi="Arial" w:cs="Arial"/>
                <w:b/>
                <w:lang w:val="en-US"/>
              </w:rPr>
            </w:pPr>
          </w:p>
        </w:tc>
        <w:tc>
          <w:tcPr>
            <w:tcW w:w="403" w:type="pct"/>
            <w:vMerge/>
            <w:shd w:val="clear" w:color="auto" w:fill="D5DCE4" w:themeFill="text2" w:themeFillTint="33"/>
            <w:vAlign w:val="center"/>
          </w:tcPr>
          <w:p w14:paraId="5F7CEEC8" w14:textId="77777777" w:rsidR="005721FF" w:rsidRPr="00561A5F" w:rsidRDefault="005721FF" w:rsidP="005721FF">
            <w:pPr>
              <w:spacing w:before="0"/>
              <w:jc w:val="center"/>
              <w:rPr>
                <w:rFonts w:ascii="Arial" w:eastAsia="Calibri" w:hAnsi="Arial" w:cs="Arial"/>
                <w:b/>
                <w:lang w:val="en-US"/>
              </w:rPr>
            </w:pPr>
          </w:p>
        </w:tc>
        <w:tc>
          <w:tcPr>
            <w:tcW w:w="402" w:type="pct"/>
            <w:vMerge/>
            <w:shd w:val="clear" w:color="auto" w:fill="D5DCE4" w:themeFill="text2" w:themeFillTint="33"/>
          </w:tcPr>
          <w:p w14:paraId="0E7C0D76" w14:textId="77777777" w:rsidR="005721FF" w:rsidRPr="00561A5F" w:rsidRDefault="005721FF" w:rsidP="005721FF">
            <w:pPr>
              <w:spacing w:before="0"/>
              <w:jc w:val="center"/>
              <w:rPr>
                <w:rFonts w:ascii="Arial" w:eastAsia="Calibri" w:hAnsi="Arial" w:cs="Arial"/>
                <w:b/>
                <w:lang w:val="en-US"/>
              </w:rPr>
            </w:pPr>
          </w:p>
        </w:tc>
      </w:tr>
      <w:tr w:rsidR="005721FF" w:rsidRPr="00561A5F" w14:paraId="096196C2" w14:textId="481D2C0D" w:rsidTr="007C2454">
        <w:tc>
          <w:tcPr>
            <w:tcW w:w="765" w:type="pct"/>
            <w:shd w:val="clear" w:color="auto" w:fill="D5DCE4" w:themeFill="text2" w:themeFillTint="33"/>
            <w:vAlign w:val="center"/>
          </w:tcPr>
          <w:p w14:paraId="77CD4183" w14:textId="2B43529D" w:rsidR="005721FF" w:rsidRPr="00DE3EBA" w:rsidRDefault="005721FF" w:rsidP="005721F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E3EBA">
              <w:rPr>
                <w:rFonts w:ascii="Arial" w:hAnsi="Arial" w:cs="Arial"/>
                <w:sz w:val="8"/>
                <w:szCs w:val="8"/>
                <w:lang w:val="en-US"/>
              </w:rPr>
              <w:br/>
            </w:r>
            <w:r>
              <w:rPr>
                <w:rFonts w:ascii="Arial" w:hAnsi="Arial" w:cs="Arial"/>
                <w:lang w:val="en-US"/>
              </w:rPr>
              <w:t>Damen-Poloshirt</w:t>
            </w:r>
            <w:r>
              <w:rPr>
                <w:rFonts w:ascii="Arial" w:hAnsi="Arial" w:cs="Arial"/>
                <w:lang w:val="en-US"/>
              </w:rPr>
              <w:br/>
            </w:r>
          </w:p>
        </w:tc>
        <w:tc>
          <w:tcPr>
            <w:tcW w:w="359" w:type="pct"/>
            <w:vAlign w:val="center"/>
          </w:tcPr>
          <w:p w14:paraId="6797B1E7" w14:textId="773575DE" w:rsidR="005721FF" w:rsidRPr="001F2C6C" w:rsidRDefault="00F97EF7" w:rsidP="005721F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US"/>
                </w:rPr>
                <w:id w:val="-1024557734"/>
                <w:placeholder>
                  <w:docPart w:val="7C8557E899FB48A3893838777C4C6634"/>
                </w:placeholder>
                <w:showingPlcHdr/>
                <w:comboBox>
                  <w:listItem w:value="Anzahl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</w:comboBox>
              </w:sdtPr>
              <w:sdtEndPr/>
              <w:sdtContent>
                <w:r w:rsidR="005721FF" w:rsidRPr="001F2C6C"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Anzahl</w:t>
                </w:r>
              </w:sdtContent>
            </w:sdt>
            <w:r w:rsidR="005721FF"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</w:p>
        </w:tc>
        <w:tc>
          <w:tcPr>
            <w:tcW w:w="359" w:type="pct"/>
            <w:vAlign w:val="center"/>
          </w:tcPr>
          <w:p w14:paraId="4190DA43" w14:textId="7D620393" w:rsidR="005721FF" w:rsidRPr="001F2C6C" w:rsidRDefault="00F97EF7" w:rsidP="005721F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US"/>
                </w:rPr>
                <w:id w:val="1422834023"/>
                <w:placeholder>
                  <w:docPart w:val="02E5E6AA3CBB4223AC0345F00157BB5E"/>
                </w:placeholder>
                <w:showingPlcHdr/>
                <w:comboBox>
                  <w:listItem w:value="Anzahl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</w:comboBox>
              </w:sdtPr>
              <w:sdtEndPr/>
              <w:sdtContent>
                <w:r w:rsidR="005721FF" w:rsidRPr="001F2C6C"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Anzahl</w:t>
                </w:r>
              </w:sdtContent>
            </w:sdt>
            <w:r w:rsidR="005721FF"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</w:p>
        </w:tc>
        <w:tc>
          <w:tcPr>
            <w:tcW w:w="359" w:type="pct"/>
            <w:vAlign w:val="center"/>
          </w:tcPr>
          <w:p w14:paraId="00814D2A" w14:textId="3691ECDB" w:rsidR="005721FF" w:rsidRPr="001F2C6C" w:rsidRDefault="00F97EF7" w:rsidP="005721F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US"/>
                </w:rPr>
                <w:id w:val="-1836826125"/>
                <w:placeholder>
                  <w:docPart w:val="8A373ED44DEA40B0A9C40C9C42962616"/>
                </w:placeholder>
                <w:showingPlcHdr/>
                <w:comboBox>
                  <w:listItem w:value="Anzahl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</w:comboBox>
              </w:sdtPr>
              <w:sdtEndPr/>
              <w:sdtContent>
                <w:r w:rsidR="005721FF" w:rsidRPr="001F2C6C"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Anzahl</w:t>
                </w:r>
              </w:sdtContent>
            </w:sdt>
            <w:r w:rsidR="005721FF"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</w:p>
        </w:tc>
        <w:tc>
          <w:tcPr>
            <w:tcW w:w="358" w:type="pct"/>
            <w:vAlign w:val="center"/>
          </w:tcPr>
          <w:p w14:paraId="0E60611E" w14:textId="4584C5E0" w:rsidR="005721FF" w:rsidRPr="001F2C6C" w:rsidRDefault="00F97EF7" w:rsidP="005721F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US"/>
                </w:rPr>
                <w:id w:val="1582722702"/>
                <w:placeholder>
                  <w:docPart w:val="426B78B861864DAC9E317F156D2D7AB4"/>
                </w:placeholder>
                <w:showingPlcHdr/>
                <w:comboBox>
                  <w:listItem w:value="Anzahl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</w:comboBox>
              </w:sdtPr>
              <w:sdtEndPr/>
              <w:sdtContent>
                <w:r w:rsidR="005721FF" w:rsidRPr="001F2C6C"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Anzahl</w:t>
                </w:r>
              </w:sdtContent>
            </w:sdt>
            <w:r w:rsidR="005721FF"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</w:p>
        </w:tc>
        <w:tc>
          <w:tcPr>
            <w:tcW w:w="358" w:type="pct"/>
            <w:vAlign w:val="center"/>
          </w:tcPr>
          <w:p w14:paraId="04DBE035" w14:textId="14D6DF90" w:rsidR="005721FF" w:rsidRPr="001F2C6C" w:rsidRDefault="00F97EF7" w:rsidP="005721F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US"/>
                </w:rPr>
                <w:id w:val="927620526"/>
                <w:placeholder>
                  <w:docPart w:val="D6A01ED3C00245EC9A246EA371778030"/>
                </w:placeholder>
                <w:showingPlcHdr/>
                <w:comboBox>
                  <w:listItem w:value="Anzahl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</w:comboBox>
              </w:sdtPr>
              <w:sdtEndPr/>
              <w:sdtContent>
                <w:r w:rsidR="005721FF" w:rsidRPr="001F2C6C"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Anzahl</w:t>
                </w:r>
              </w:sdtContent>
            </w:sdt>
            <w:r w:rsidR="005721FF"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</w:p>
        </w:tc>
        <w:tc>
          <w:tcPr>
            <w:tcW w:w="358" w:type="pct"/>
            <w:vAlign w:val="center"/>
          </w:tcPr>
          <w:p w14:paraId="2ECBB545" w14:textId="3F07F3CC" w:rsidR="005721FF" w:rsidRPr="001F2C6C" w:rsidRDefault="00F97EF7" w:rsidP="005721F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US"/>
                </w:rPr>
                <w:id w:val="1786927986"/>
                <w:placeholder>
                  <w:docPart w:val="BB19CB6CBE0A4930896E644AD552E804"/>
                </w:placeholder>
                <w:showingPlcHdr/>
                <w:comboBox>
                  <w:listItem w:value="Anzahl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</w:comboBox>
              </w:sdtPr>
              <w:sdtEndPr/>
              <w:sdtContent>
                <w:r w:rsidR="005721FF" w:rsidRPr="001F2C6C"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Anzahl</w:t>
                </w:r>
              </w:sdtContent>
            </w:sdt>
            <w:r w:rsidR="005721FF"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</w:p>
        </w:tc>
        <w:tc>
          <w:tcPr>
            <w:tcW w:w="360" w:type="pct"/>
            <w:vAlign w:val="center"/>
          </w:tcPr>
          <w:p w14:paraId="733DE4AF" w14:textId="358BF461" w:rsidR="005721FF" w:rsidRPr="001F2C6C" w:rsidRDefault="00F97EF7" w:rsidP="005721F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US"/>
                </w:rPr>
                <w:id w:val="1600606215"/>
                <w:placeholder>
                  <w:docPart w:val="FB79037756A14427A0566C725D1DEB83"/>
                </w:placeholder>
                <w:showingPlcHdr/>
                <w:comboBox>
                  <w:listItem w:value="Anzahl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</w:comboBox>
              </w:sdtPr>
              <w:sdtEndPr/>
              <w:sdtContent>
                <w:r w:rsidR="005721FF" w:rsidRPr="001F2C6C"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Anzahl</w:t>
                </w:r>
              </w:sdtContent>
            </w:sdt>
            <w:r w:rsidR="005721FF"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</w:p>
        </w:tc>
        <w:tc>
          <w:tcPr>
            <w:tcW w:w="510" w:type="pct"/>
            <w:shd w:val="clear" w:color="auto" w:fill="D5DCE4" w:themeFill="text2" w:themeFillTint="33"/>
            <w:vAlign w:val="center"/>
          </w:tcPr>
          <w:p w14:paraId="6D121308" w14:textId="4500B633" w:rsidR="005721FF" w:rsidRPr="001F2C6C" w:rsidRDefault="005721FF" w:rsidP="005721FF">
            <w:pPr>
              <w:jc w:val="center"/>
              <w:rPr>
                <w:rFonts w:ascii="Arial" w:hAnsi="Arial" w:cs="Arial"/>
                <w:b/>
                <w:bCs/>
                <w:sz w:val="8"/>
                <w:szCs w:val="8"/>
                <w:lang w:val="en-US"/>
              </w:rPr>
            </w:pPr>
            <w:r w:rsidRPr="001F2C6C">
              <w:rPr>
                <w:rFonts w:ascii="Arial" w:hAnsi="Arial" w:cs="Arial"/>
                <w:b/>
                <w:bCs/>
                <w:lang w:val="en-US"/>
              </w:rPr>
              <w:t>5</w:t>
            </w:r>
            <w:r w:rsidR="00F97EF7">
              <w:rPr>
                <w:rFonts w:ascii="Arial" w:hAnsi="Arial" w:cs="Arial"/>
                <w:b/>
                <w:bCs/>
                <w:lang w:val="en-US"/>
              </w:rPr>
              <w:t>4</w:t>
            </w:r>
            <w:r w:rsidRPr="001F2C6C">
              <w:rPr>
                <w:rFonts w:ascii="Arial" w:hAnsi="Arial" w:cs="Arial"/>
                <w:b/>
                <w:bCs/>
                <w:lang w:val="en-US"/>
              </w:rPr>
              <w:t>,99 €</w:t>
            </w:r>
            <w:r w:rsidR="00F97EF7">
              <w:rPr>
                <w:rFonts w:ascii="Arial" w:hAnsi="Arial" w:cs="Arial"/>
                <w:b/>
                <w:bCs/>
                <w:lang w:val="en-US"/>
              </w:rPr>
              <w:t xml:space="preserve"> *</w:t>
            </w:r>
            <w:r w:rsidRPr="001F2C6C">
              <w:rPr>
                <w:rFonts w:ascii="Arial" w:hAnsi="Arial" w:cs="Arial"/>
                <w:b/>
                <w:bCs/>
                <w:lang w:val="en-US"/>
              </w:rPr>
              <w:br/>
            </w:r>
          </w:p>
        </w:tc>
        <w:tc>
          <w:tcPr>
            <w:tcW w:w="409" w:type="pct"/>
            <w:vAlign w:val="center"/>
          </w:tcPr>
          <w:sdt>
            <w:sdtPr>
              <w:rPr>
                <w:rFonts w:ascii="Arial" w:hAnsi="Arial" w:cs="Arial"/>
                <w:sz w:val="40"/>
                <w:szCs w:val="40"/>
                <w:lang w:val="en-US"/>
              </w:rPr>
              <w:id w:val="2134433280"/>
              <w14:checkbox>
                <w14:checked w14:val="0"/>
                <w14:checkedState w14:val="00FD" w14:font="Wingdings"/>
                <w14:uncheckedState w14:val="2610" w14:font="MS Gothic"/>
              </w14:checkbox>
            </w:sdtPr>
            <w:sdtEndPr/>
            <w:sdtContent>
              <w:p w14:paraId="6928F218" w14:textId="0B3E9BBB" w:rsidR="005721FF" w:rsidRPr="001F2C6C" w:rsidRDefault="005721FF" w:rsidP="005721FF">
                <w:pPr>
                  <w:jc w:val="center"/>
                  <w:rPr>
                    <w:rFonts w:ascii="Arial" w:hAnsi="Arial" w:cs="Arial"/>
                    <w:sz w:val="40"/>
                    <w:szCs w:val="40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sz w:val="40"/>
                    <w:szCs w:val="40"/>
                    <w:lang w:val="en-US"/>
                  </w:rPr>
                  <w:t>☐</w:t>
                </w:r>
              </w:p>
            </w:sdtContent>
          </w:sdt>
        </w:tc>
        <w:sdt>
          <w:sdtPr>
            <w:rPr>
              <w:rFonts w:ascii="Arial" w:hAnsi="Arial" w:cs="Arial"/>
              <w:sz w:val="40"/>
              <w:szCs w:val="40"/>
              <w:lang w:val="en-US"/>
            </w:rPr>
            <w:id w:val="628976910"/>
            <w14:checkbox>
              <w14:checked w14:val="0"/>
              <w14:checkedState w14:val="00FD" w14:font="Wingdings"/>
              <w14:uncheckedState w14:val="2610" w14:font="MS Gothic"/>
            </w14:checkbox>
          </w:sdtPr>
          <w:sdtEndPr/>
          <w:sdtContent>
            <w:tc>
              <w:tcPr>
                <w:tcW w:w="403" w:type="pct"/>
                <w:vAlign w:val="center"/>
              </w:tcPr>
              <w:p w14:paraId="1E0B4644" w14:textId="08510E04" w:rsidR="005721FF" w:rsidRDefault="005721FF" w:rsidP="005721FF">
                <w:pPr>
                  <w:jc w:val="center"/>
                  <w:rPr>
                    <w:rFonts w:ascii="Arial" w:hAnsi="Arial" w:cs="Arial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sz w:val="40"/>
                    <w:szCs w:val="40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40"/>
              <w:szCs w:val="40"/>
              <w:lang w:val="en-US"/>
            </w:rPr>
            <w:id w:val="-2088839875"/>
            <w14:checkbox>
              <w14:checked w14:val="0"/>
              <w14:checkedState w14:val="00FD" w14:font="Wingdings"/>
              <w14:uncheckedState w14:val="2610" w14:font="MS Gothic"/>
            </w14:checkbox>
          </w:sdtPr>
          <w:sdtEndPr/>
          <w:sdtContent>
            <w:tc>
              <w:tcPr>
                <w:tcW w:w="402" w:type="pct"/>
                <w:vAlign w:val="center"/>
              </w:tcPr>
              <w:p w14:paraId="222FD3CE" w14:textId="722FB027" w:rsidR="005721FF" w:rsidRDefault="005721FF" w:rsidP="005721FF">
                <w:pPr>
                  <w:jc w:val="center"/>
                  <w:rPr>
                    <w:rFonts w:ascii="Arial" w:hAnsi="Arial" w:cs="Arial"/>
                    <w:sz w:val="40"/>
                    <w:szCs w:val="40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sz w:val="40"/>
                    <w:szCs w:val="40"/>
                    <w:lang w:val="en-US"/>
                  </w:rPr>
                  <w:t>☐</w:t>
                </w:r>
              </w:p>
            </w:tc>
          </w:sdtContent>
        </w:sdt>
      </w:tr>
      <w:tr w:rsidR="005721FF" w:rsidRPr="00561A5F" w14:paraId="49A57F15" w14:textId="1FDD3A96" w:rsidTr="007C2454">
        <w:tc>
          <w:tcPr>
            <w:tcW w:w="765" w:type="pct"/>
            <w:shd w:val="clear" w:color="auto" w:fill="D5DCE4" w:themeFill="text2" w:themeFillTint="33"/>
            <w:vAlign w:val="center"/>
          </w:tcPr>
          <w:p w14:paraId="7FE14B97" w14:textId="32089EBA" w:rsidR="005721FF" w:rsidRPr="000115CE" w:rsidRDefault="005721FF" w:rsidP="005721F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E3EBA">
              <w:rPr>
                <w:rFonts w:ascii="Arial" w:hAnsi="Arial" w:cs="Arial"/>
                <w:sz w:val="8"/>
                <w:szCs w:val="8"/>
                <w:lang w:val="en-US"/>
              </w:rPr>
              <w:br/>
            </w:r>
            <w:r>
              <w:rPr>
                <w:rFonts w:ascii="Arial" w:hAnsi="Arial" w:cs="Arial"/>
                <w:lang w:val="en-US"/>
              </w:rPr>
              <w:t>Herren-Poloshirt</w:t>
            </w:r>
            <w:r>
              <w:rPr>
                <w:rFonts w:ascii="Arial" w:hAnsi="Arial" w:cs="Arial"/>
                <w:lang w:val="en-US"/>
              </w:rPr>
              <w:br/>
            </w:r>
          </w:p>
        </w:tc>
        <w:tc>
          <w:tcPr>
            <w:tcW w:w="359" w:type="pct"/>
            <w:vAlign w:val="center"/>
          </w:tcPr>
          <w:p w14:paraId="73F83C4C" w14:textId="1B612638" w:rsidR="005721FF" w:rsidRPr="001F2C6C" w:rsidRDefault="00F97EF7" w:rsidP="005721FF">
            <w:pPr>
              <w:jc w:val="center"/>
              <w:rPr>
                <w:rFonts w:ascii="Arial" w:hAnsi="Arial" w:cs="Arial"/>
                <w:sz w:val="10"/>
                <w:szCs w:val="10"/>
                <w:lang w:val="en-US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US"/>
                </w:rPr>
                <w:id w:val="-756210469"/>
                <w:placeholder>
                  <w:docPart w:val="1A161478B39B49338BAEEE65AE0AB5BA"/>
                </w:placeholder>
                <w:showingPlcHdr/>
                <w:comboBox>
                  <w:listItem w:value="Anzahl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</w:comboBox>
              </w:sdtPr>
              <w:sdtEndPr/>
              <w:sdtContent>
                <w:r w:rsidR="005721FF" w:rsidRPr="001F2C6C"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Anzahl</w:t>
                </w:r>
              </w:sdtContent>
            </w:sdt>
            <w:r w:rsidR="005721FF"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</w:p>
        </w:tc>
        <w:tc>
          <w:tcPr>
            <w:tcW w:w="359" w:type="pct"/>
            <w:vAlign w:val="center"/>
          </w:tcPr>
          <w:p w14:paraId="152E240D" w14:textId="17FDE6E5" w:rsidR="005721FF" w:rsidRPr="001F2C6C" w:rsidRDefault="00F97EF7" w:rsidP="005721FF">
            <w:pPr>
              <w:jc w:val="center"/>
              <w:rPr>
                <w:rFonts w:ascii="Arial" w:hAnsi="Arial" w:cs="Arial"/>
                <w:sz w:val="10"/>
                <w:szCs w:val="10"/>
                <w:lang w:val="en-US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US"/>
                </w:rPr>
                <w:id w:val="1620636994"/>
                <w:placeholder>
                  <w:docPart w:val="A753981A4423459290F0A6C2FF39B2C0"/>
                </w:placeholder>
                <w:showingPlcHdr/>
                <w:comboBox>
                  <w:listItem w:value="Anzahl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</w:comboBox>
              </w:sdtPr>
              <w:sdtEndPr/>
              <w:sdtContent>
                <w:r w:rsidR="005721FF" w:rsidRPr="001F2C6C"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Anzahl</w:t>
                </w:r>
              </w:sdtContent>
            </w:sdt>
            <w:r w:rsidR="005721FF"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</w:p>
        </w:tc>
        <w:tc>
          <w:tcPr>
            <w:tcW w:w="359" w:type="pct"/>
            <w:vAlign w:val="center"/>
          </w:tcPr>
          <w:p w14:paraId="0E9AF612" w14:textId="31F83BE2" w:rsidR="005721FF" w:rsidRPr="001F2C6C" w:rsidRDefault="00F97EF7" w:rsidP="005721FF">
            <w:pPr>
              <w:jc w:val="center"/>
              <w:rPr>
                <w:rFonts w:ascii="Arial" w:hAnsi="Arial" w:cs="Arial"/>
                <w:sz w:val="10"/>
                <w:szCs w:val="10"/>
                <w:lang w:val="en-US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US"/>
                </w:rPr>
                <w:id w:val="-42294430"/>
                <w:placeholder>
                  <w:docPart w:val="C5EBC5E195164980A745D5BE83AE263E"/>
                </w:placeholder>
                <w:showingPlcHdr/>
                <w:comboBox>
                  <w:listItem w:value="Anzahl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</w:comboBox>
              </w:sdtPr>
              <w:sdtEndPr/>
              <w:sdtContent>
                <w:r w:rsidR="005721FF" w:rsidRPr="001F2C6C"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Anzahl</w:t>
                </w:r>
              </w:sdtContent>
            </w:sdt>
            <w:r w:rsidR="005721FF"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</w:p>
        </w:tc>
        <w:tc>
          <w:tcPr>
            <w:tcW w:w="358" w:type="pct"/>
            <w:vAlign w:val="center"/>
          </w:tcPr>
          <w:p w14:paraId="50AD496A" w14:textId="631675AC" w:rsidR="005721FF" w:rsidRPr="001F2C6C" w:rsidRDefault="00F97EF7" w:rsidP="005721FF">
            <w:pPr>
              <w:jc w:val="center"/>
              <w:rPr>
                <w:rFonts w:ascii="Arial" w:hAnsi="Arial" w:cs="Arial"/>
                <w:sz w:val="10"/>
                <w:szCs w:val="10"/>
                <w:lang w:val="en-US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US"/>
                </w:rPr>
                <w:id w:val="-62725932"/>
                <w:placeholder>
                  <w:docPart w:val="BEC7A3679CD546DEA9F661A20F221DFC"/>
                </w:placeholder>
                <w:showingPlcHdr/>
                <w:comboBox>
                  <w:listItem w:value="Anzahl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</w:comboBox>
              </w:sdtPr>
              <w:sdtEndPr/>
              <w:sdtContent>
                <w:r w:rsidR="005721FF" w:rsidRPr="001F2C6C"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Anzahl</w:t>
                </w:r>
              </w:sdtContent>
            </w:sdt>
            <w:r w:rsidR="005721FF"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</w:p>
        </w:tc>
        <w:tc>
          <w:tcPr>
            <w:tcW w:w="358" w:type="pct"/>
            <w:vAlign w:val="center"/>
          </w:tcPr>
          <w:p w14:paraId="463454EB" w14:textId="749698C9" w:rsidR="005721FF" w:rsidRPr="001F2C6C" w:rsidRDefault="00F97EF7" w:rsidP="005721FF">
            <w:pPr>
              <w:jc w:val="center"/>
              <w:rPr>
                <w:rFonts w:ascii="Arial" w:hAnsi="Arial" w:cs="Arial"/>
                <w:sz w:val="10"/>
                <w:szCs w:val="10"/>
                <w:lang w:val="en-US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US"/>
                </w:rPr>
                <w:id w:val="-294443185"/>
                <w:placeholder>
                  <w:docPart w:val="530B862F619842F3A543F113A12A63FC"/>
                </w:placeholder>
                <w:showingPlcHdr/>
                <w:comboBox>
                  <w:listItem w:value="Anzahl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</w:comboBox>
              </w:sdtPr>
              <w:sdtEndPr/>
              <w:sdtContent>
                <w:r w:rsidR="005721FF" w:rsidRPr="001F2C6C"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Anzahl</w:t>
                </w:r>
              </w:sdtContent>
            </w:sdt>
            <w:r w:rsidR="005721FF"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</w:p>
        </w:tc>
        <w:tc>
          <w:tcPr>
            <w:tcW w:w="358" w:type="pct"/>
            <w:vAlign w:val="center"/>
          </w:tcPr>
          <w:p w14:paraId="0E65A474" w14:textId="31FD44EE" w:rsidR="005721FF" w:rsidRPr="001F2C6C" w:rsidRDefault="00F97EF7" w:rsidP="005721FF">
            <w:pPr>
              <w:jc w:val="center"/>
              <w:rPr>
                <w:rFonts w:ascii="Arial" w:hAnsi="Arial" w:cs="Arial"/>
                <w:sz w:val="10"/>
                <w:szCs w:val="10"/>
                <w:lang w:val="en-US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US"/>
                </w:rPr>
                <w:id w:val="709921326"/>
                <w:placeholder>
                  <w:docPart w:val="DBF09602DE8E498288C0F1FAE569497A"/>
                </w:placeholder>
                <w:showingPlcHdr/>
                <w:comboBox>
                  <w:listItem w:value="Anzahl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</w:comboBox>
              </w:sdtPr>
              <w:sdtEndPr/>
              <w:sdtContent>
                <w:r w:rsidR="005721FF" w:rsidRPr="001F2C6C"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Anzahl</w:t>
                </w:r>
              </w:sdtContent>
            </w:sdt>
            <w:r w:rsidR="005721FF"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</w:p>
        </w:tc>
        <w:tc>
          <w:tcPr>
            <w:tcW w:w="360" w:type="pct"/>
            <w:vAlign w:val="center"/>
          </w:tcPr>
          <w:p w14:paraId="11E692F9" w14:textId="3C97177B" w:rsidR="005721FF" w:rsidRPr="001F2C6C" w:rsidRDefault="00F97EF7" w:rsidP="005721FF">
            <w:pPr>
              <w:jc w:val="center"/>
              <w:rPr>
                <w:rFonts w:ascii="Arial" w:hAnsi="Arial" w:cs="Arial"/>
                <w:sz w:val="10"/>
                <w:szCs w:val="10"/>
                <w:lang w:val="en-US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US"/>
                </w:rPr>
                <w:id w:val="635756073"/>
                <w:placeholder>
                  <w:docPart w:val="33470B5E786042128ADA74AD90AF29AD"/>
                </w:placeholder>
                <w:showingPlcHdr/>
                <w:comboBox>
                  <w:listItem w:value="Anzahl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</w:comboBox>
              </w:sdtPr>
              <w:sdtEndPr/>
              <w:sdtContent>
                <w:r w:rsidR="005721FF" w:rsidRPr="001F2C6C"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Anzahl</w:t>
                </w:r>
              </w:sdtContent>
            </w:sdt>
            <w:r w:rsidR="005721FF"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</w:p>
        </w:tc>
        <w:tc>
          <w:tcPr>
            <w:tcW w:w="510" w:type="pct"/>
            <w:shd w:val="clear" w:color="auto" w:fill="D5DCE4" w:themeFill="text2" w:themeFillTint="33"/>
            <w:vAlign w:val="center"/>
          </w:tcPr>
          <w:p w14:paraId="2629D014" w14:textId="475AAB5A" w:rsidR="005721FF" w:rsidRPr="001F2C6C" w:rsidRDefault="005721FF" w:rsidP="005721FF">
            <w:pPr>
              <w:jc w:val="center"/>
              <w:rPr>
                <w:rFonts w:ascii="Arial" w:hAnsi="Arial" w:cs="Arial"/>
                <w:b/>
                <w:bCs/>
                <w:sz w:val="8"/>
                <w:szCs w:val="8"/>
                <w:lang w:val="en-US"/>
              </w:rPr>
            </w:pPr>
            <w:r w:rsidRPr="001F2C6C">
              <w:rPr>
                <w:rFonts w:ascii="Arial" w:hAnsi="Arial" w:cs="Arial"/>
                <w:b/>
                <w:bCs/>
                <w:lang w:val="en-US"/>
              </w:rPr>
              <w:t>5</w:t>
            </w:r>
            <w:r w:rsidR="00F97EF7">
              <w:rPr>
                <w:rFonts w:ascii="Arial" w:hAnsi="Arial" w:cs="Arial"/>
                <w:b/>
                <w:bCs/>
                <w:lang w:val="en-US"/>
              </w:rPr>
              <w:t>4</w:t>
            </w:r>
            <w:r w:rsidRPr="001F2C6C">
              <w:rPr>
                <w:rFonts w:ascii="Arial" w:hAnsi="Arial" w:cs="Arial"/>
                <w:b/>
                <w:bCs/>
                <w:lang w:val="en-US"/>
              </w:rPr>
              <w:t>,99 €</w:t>
            </w:r>
            <w:r w:rsidR="00F97EF7">
              <w:rPr>
                <w:rFonts w:ascii="Arial" w:hAnsi="Arial" w:cs="Arial"/>
                <w:b/>
                <w:bCs/>
                <w:lang w:val="en-US"/>
              </w:rPr>
              <w:t xml:space="preserve"> *</w:t>
            </w:r>
            <w:r w:rsidRPr="001F2C6C">
              <w:rPr>
                <w:rFonts w:ascii="Arial" w:hAnsi="Arial" w:cs="Arial"/>
                <w:b/>
                <w:bCs/>
                <w:lang w:val="en-US"/>
              </w:rPr>
              <w:br/>
            </w:r>
          </w:p>
        </w:tc>
        <w:sdt>
          <w:sdtPr>
            <w:rPr>
              <w:rFonts w:ascii="Arial" w:hAnsi="Arial" w:cs="Arial"/>
              <w:sz w:val="40"/>
              <w:szCs w:val="40"/>
              <w:lang w:val="en-US"/>
            </w:rPr>
            <w:id w:val="-1372531861"/>
            <w14:checkbox>
              <w14:checked w14:val="0"/>
              <w14:checkedState w14:val="00FD" w14:font="Wingdings"/>
              <w14:uncheckedState w14:val="2610" w14:font="MS Gothic"/>
            </w14:checkbox>
          </w:sdtPr>
          <w:sdtEndPr/>
          <w:sdtContent>
            <w:tc>
              <w:tcPr>
                <w:tcW w:w="409" w:type="pct"/>
                <w:vAlign w:val="center"/>
              </w:tcPr>
              <w:p w14:paraId="3F35D950" w14:textId="354EA32D" w:rsidR="005721FF" w:rsidRDefault="005721FF" w:rsidP="005721FF">
                <w:pPr>
                  <w:jc w:val="center"/>
                  <w:rPr>
                    <w:rFonts w:ascii="Arial" w:hAnsi="Arial" w:cs="Arial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sz w:val="40"/>
                    <w:szCs w:val="40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40"/>
              <w:szCs w:val="40"/>
              <w:lang w:val="en-US"/>
            </w:rPr>
            <w:id w:val="1144626795"/>
            <w14:checkbox>
              <w14:checked w14:val="0"/>
              <w14:checkedState w14:val="00FD" w14:font="Wingdings"/>
              <w14:uncheckedState w14:val="2610" w14:font="MS Gothic"/>
            </w14:checkbox>
          </w:sdtPr>
          <w:sdtEndPr/>
          <w:sdtContent>
            <w:tc>
              <w:tcPr>
                <w:tcW w:w="403" w:type="pct"/>
                <w:vAlign w:val="center"/>
              </w:tcPr>
              <w:p w14:paraId="7C629944" w14:textId="626ED940" w:rsidR="005721FF" w:rsidRDefault="005721FF" w:rsidP="005721FF">
                <w:pPr>
                  <w:jc w:val="center"/>
                  <w:rPr>
                    <w:rFonts w:ascii="Arial" w:hAnsi="Arial" w:cs="Arial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sz w:val="40"/>
                    <w:szCs w:val="40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40"/>
              <w:szCs w:val="40"/>
              <w:lang w:val="en-US"/>
            </w:rPr>
            <w:id w:val="1426837101"/>
            <w14:checkbox>
              <w14:checked w14:val="0"/>
              <w14:checkedState w14:val="00FD" w14:font="Wingdings"/>
              <w14:uncheckedState w14:val="2610" w14:font="MS Gothic"/>
            </w14:checkbox>
          </w:sdtPr>
          <w:sdtEndPr/>
          <w:sdtContent>
            <w:tc>
              <w:tcPr>
                <w:tcW w:w="402" w:type="pct"/>
                <w:vAlign w:val="center"/>
              </w:tcPr>
              <w:p w14:paraId="051D618A" w14:textId="4654A38C" w:rsidR="005721FF" w:rsidRDefault="005721FF" w:rsidP="005721FF">
                <w:pPr>
                  <w:jc w:val="center"/>
                  <w:rPr>
                    <w:rFonts w:ascii="Arial" w:hAnsi="Arial" w:cs="Arial"/>
                    <w:sz w:val="40"/>
                    <w:szCs w:val="40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sz w:val="40"/>
                    <w:szCs w:val="40"/>
                    <w:lang w:val="en-US"/>
                  </w:rPr>
                  <w:t>☐</w:t>
                </w:r>
              </w:p>
            </w:tc>
          </w:sdtContent>
        </w:sdt>
      </w:tr>
    </w:tbl>
    <w:p w14:paraId="1E3B6FF2" w14:textId="330FA9BB" w:rsidR="001F2C6C" w:rsidRDefault="00F97EF7" w:rsidP="002A648D">
      <w:pPr>
        <w:pBdr>
          <w:bottom w:val="single" w:sz="12" w:space="1" w:color="auto"/>
        </w:pBdr>
        <w:rPr>
          <w:rFonts w:ascii="Arial" w:hAnsi="Arial" w:cs="Arial"/>
          <w:sz w:val="16"/>
          <w:szCs w:val="16"/>
        </w:rPr>
      </w:pPr>
      <w:r w:rsidRPr="00F97EF7">
        <w:rPr>
          <w:rFonts w:ascii="Arial" w:hAnsi="Arial" w:cs="Arial"/>
          <w:sz w:val="16"/>
          <w:szCs w:val="16"/>
        </w:rPr>
        <w:t>* Sonderpreis von 54,99 Euro gilt für die ersten 20 Bestellungen. Danach: 57,99 Euro.</w:t>
      </w:r>
    </w:p>
    <w:p w14:paraId="7AEF2F91" w14:textId="77777777" w:rsidR="00F97EF7" w:rsidRPr="00F97EF7" w:rsidRDefault="00F97EF7" w:rsidP="002A648D">
      <w:pPr>
        <w:pBdr>
          <w:bottom w:val="single" w:sz="12" w:space="1" w:color="auto"/>
        </w:pBdr>
        <w:rPr>
          <w:rFonts w:ascii="Arial" w:hAnsi="Arial" w:cs="Arial"/>
          <w:sz w:val="16"/>
          <w:szCs w:val="16"/>
        </w:rPr>
      </w:pPr>
    </w:p>
    <w:sectPr w:rsidR="00F97EF7" w:rsidRPr="00F97EF7" w:rsidSect="001F2C6C">
      <w:headerReference w:type="default" r:id="rId11"/>
      <w:footerReference w:type="default" r:id="rId12"/>
      <w:pgSz w:w="16838" w:h="11906" w:orient="landscape" w:code="9"/>
      <w:pgMar w:top="1440" w:right="1440" w:bottom="993" w:left="1440" w:header="426" w:footer="585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D188D" w14:textId="77777777" w:rsidR="004110F3" w:rsidRDefault="004110F3" w:rsidP="00650259">
      <w:pPr>
        <w:spacing w:line="240" w:lineRule="auto"/>
      </w:pPr>
      <w:r>
        <w:separator/>
      </w:r>
    </w:p>
  </w:endnote>
  <w:endnote w:type="continuationSeparator" w:id="0">
    <w:p w14:paraId="3CBAB39F" w14:textId="77777777" w:rsidR="004110F3" w:rsidRDefault="004110F3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48587D-365A-471F-8E63-7DC709D084F5}"/>
    <w:embedBold r:id="rId2" w:fontKey="{EC88EBE1-F26C-4A84-857C-85C0CB108AE8}"/>
    <w:embedItalic r:id="rId3" w:fontKey="{9CBBC5B4-EE7A-40E6-9DAA-C8358E387D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58A0F44-E261-4323-90EA-50A7518A8441}"/>
    <w:embedBold r:id="rId5" w:fontKey="{0509FFB8-41F5-4A8B-8208-5277FB05070E}"/>
    <w:embedItalic r:id="rId6" w:fontKey="{F6BF0AE0-9E12-41FD-A262-DBCFB89D1DE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5474EC44-C478-431A-8245-A98BEA691CB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7B77EAE3-1960-44F5-88D2-09EC02253A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A2244C47-6C9B-43EC-8375-044645EACF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8" w:space="0" w:color="808080" w:themeColor="background1" w:themeShade="80"/>
        <w:insideV w:val="single" w:sz="8" w:space="0" w:color="808080" w:themeColor="background1" w:themeShade="80"/>
      </w:tblBorders>
      <w:shd w:val="clear" w:color="auto" w:fill="D9D9D9" w:themeFill="background1" w:themeFillShade="D9"/>
      <w:tblLook w:val="04A0" w:firstRow="1" w:lastRow="0" w:firstColumn="1" w:lastColumn="0" w:noHBand="0" w:noVBand="1"/>
    </w:tblPr>
    <w:tblGrid>
      <w:gridCol w:w="6941"/>
      <w:gridCol w:w="6946"/>
    </w:tblGrid>
    <w:tr w:rsidR="000115CE" w:rsidRPr="001F2C6C" w14:paraId="61D477D3" w14:textId="77777777" w:rsidTr="005721FF">
      <w:tc>
        <w:tcPr>
          <w:tcW w:w="6941" w:type="dxa"/>
          <w:shd w:val="clear" w:color="auto" w:fill="D9D9D9" w:themeFill="background1" w:themeFillShade="D9"/>
        </w:tcPr>
        <w:p w14:paraId="2B233803" w14:textId="77777777" w:rsidR="001F2C6C" w:rsidRPr="001F2C6C" w:rsidRDefault="001F2C6C" w:rsidP="000115CE">
          <w:pPr>
            <w:pStyle w:val="Fuzeile"/>
            <w:tabs>
              <w:tab w:val="left" w:pos="195"/>
              <w:tab w:val="right" w:pos="13958"/>
            </w:tabs>
            <w:rPr>
              <w:rFonts w:ascii="Arial" w:hAnsi="Arial" w:cs="Arial"/>
              <w:sz w:val="8"/>
              <w:szCs w:val="8"/>
            </w:rPr>
          </w:pPr>
        </w:p>
        <w:p w14:paraId="23638294" w14:textId="446D2B4E" w:rsidR="000115CE" w:rsidRPr="001F2C6C" w:rsidRDefault="000115CE" w:rsidP="000115CE">
          <w:pPr>
            <w:pStyle w:val="Fuzeile"/>
            <w:tabs>
              <w:tab w:val="left" w:pos="195"/>
              <w:tab w:val="right" w:pos="13958"/>
            </w:tabs>
            <w:rPr>
              <w:rFonts w:ascii="Arial" w:hAnsi="Arial" w:cs="Arial"/>
              <w:b/>
              <w:bCs/>
            </w:rPr>
          </w:pPr>
          <w:r w:rsidRPr="001F2C6C">
            <w:rPr>
              <w:rFonts w:ascii="Arial" w:hAnsi="Arial" w:cs="Arial"/>
              <w:b/>
              <w:bCs/>
            </w:rPr>
            <w:t>Wirtschaftsjunioren Nordrhein-Westfalen e.V.</w:t>
          </w:r>
        </w:p>
        <w:p w14:paraId="15B002DE" w14:textId="77777777" w:rsidR="000115CE" w:rsidRPr="001F2C6C" w:rsidRDefault="000115CE" w:rsidP="000115CE">
          <w:pPr>
            <w:pStyle w:val="Fuzeile"/>
            <w:tabs>
              <w:tab w:val="left" w:pos="195"/>
              <w:tab w:val="right" w:pos="13958"/>
            </w:tabs>
            <w:rPr>
              <w:rFonts w:ascii="Arial" w:hAnsi="Arial" w:cs="Arial"/>
            </w:rPr>
          </w:pPr>
          <w:r w:rsidRPr="001F2C6C">
            <w:rPr>
              <w:rFonts w:ascii="Arial" w:hAnsi="Arial" w:cs="Arial"/>
            </w:rPr>
            <w:t>c/o Bergische IHK Wuppertal-Solingen-Remscheid</w:t>
          </w:r>
        </w:p>
        <w:p w14:paraId="1D8A468F" w14:textId="77777777" w:rsidR="000115CE" w:rsidRPr="001F2C6C" w:rsidRDefault="000115CE" w:rsidP="000115CE">
          <w:pPr>
            <w:pStyle w:val="Fuzeile"/>
            <w:tabs>
              <w:tab w:val="left" w:pos="195"/>
              <w:tab w:val="right" w:pos="13958"/>
            </w:tabs>
            <w:rPr>
              <w:rFonts w:ascii="Arial" w:hAnsi="Arial" w:cs="Arial"/>
            </w:rPr>
          </w:pPr>
          <w:r w:rsidRPr="001F2C6C">
            <w:rPr>
              <w:rFonts w:ascii="Arial" w:hAnsi="Arial" w:cs="Arial"/>
            </w:rPr>
            <w:t>Heinrich-Kamp-Platz 2</w:t>
          </w:r>
        </w:p>
        <w:p w14:paraId="0DDF0090" w14:textId="77777777" w:rsidR="000115CE" w:rsidRDefault="000115CE" w:rsidP="000115CE">
          <w:pPr>
            <w:pStyle w:val="Fuzeile"/>
            <w:tabs>
              <w:tab w:val="left" w:pos="195"/>
              <w:tab w:val="right" w:pos="13958"/>
            </w:tabs>
            <w:rPr>
              <w:rFonts w:ascii="Arial" w:hAnsi="Arial" w:cs="Arial"/>
            </w:rPr>
          </w:pPr>
          <w:r w:rsidRPr="001F2C6C">
            <w:rPr>
              <w:rFonts w:ascii="Arial" w:hAnsi="Arial" w:cs="Arial"/>
            </w:rPr>
            <w:t>42103 Wuppertal</w:t>
          </w:r>
        </w:p>
        <w:p w14:paraId="6802953A" w14:textId="01289B6B" w:rsidR="001F2C6C" w:rsidRPr="001F2C6C" w:rsidRDefault="001F2C6C" w:rsidP="000115CE">
          <w:pPr>
            <w:pStyle w:val="Fuzeile"/>
            <w:tabs>
              <w:tab w:val="left" w:pos="195"/>
              <w:tab w:val="right" w:pos="13958"/>
            </w:tabs>
            <w:rPr>
              <w:rFonts w:ascii="Arial" w:hAnsi="Arial" w:cs="Arial"/>
              <w:sz w:val="8"/>
              <w:szCs w:val="8"/>
            </w:rPr>
          </w:pPr>
        </w:p>
      </w:tc>
      <w:tc>
        <w:tcPr>
          <w:tcW w:w="6946" w:type="dxa"/>
          <w:shd w:val="clear" w:color="auto" w:fill="D9D9D9" w:themeFill="background1" w:themeFillShade="D9"/>
        </w:tcPr>
        <w:p w14:paraId="1220A600" w14:textId="77777777" w:rsidR="001F2C6C" w:rsidRPr="001F2C6C" w:rsidRDefault="001F2C6C" w:rsidP="001F2C6C">
          <w:pPr>
            <w:pStyle w:val="Fuzeile"/>
            <w:tabs>
              <w:tab w:val="left" w:pos="195"/>
              <w:tab w:val="right" w:pos="13958"/>
            </w:tabs>
            <w:jc w:val="right"/>
            <w:rPr>
              <w:rFonts w:ascii="Arial" w:hAnsi="Arial" w:cs="Arial"/>
              <w:sz w:val="8"/>
              <w:szCs w:val="8"/>
            </w:rPr>
          </w:pPr>
        </w:p>
        <w:p w14:paraId="2A12E8EC" w14:textId="3F2539A1" w:rsidR="000115CE" w:rsidRPr="001F2C6C" w:rsidRDefault="000115CE" w:rsidP="001F2C6C">
          <w:pPr>
            <w:pStyle w:val="Fuzeile"/>
            <w:tabs>
              <w:tab w:val="left" w:pos="195"/>
              <w:tab w:val="right" w:pos="13958"/>
            </w:tabs>
            <w:jc w:val="right"/>
            <w:rPr>
              <w:rFonts w:ascii="Arial" w:hAnsi="Arial" w:cs="Arial"/>
            </w:rPr>
          </w:pPr>
          <w:r w:rsidRPr="001F2C6C">
            <w:rPr>
              <w:rFonts w:ascii="Arial" w:hAnsi="Arial" w:cs="Arial"/>
            </w:rPr>
            <w:t>Telefon: +49 (0) 20 2 / 24 90 710</w:t>
          </w:r>
        </w:p>
        <w:p w14:paraId="2FFE02E6" w14:textId="77777777" w:rsidR="000115CE" w:rsidRPr="001F2C6C" w:rsidRDefault="000115CE" w:rsidP="001F2C6C">
          <w:pPr>
            <w:pStyle w:val="Fuzeile"/>
            <w:tabs>
              <w:tab w:val="left" w:pos="195"/>
              <w:tab w:val="right" w:pos="13958"/>
            </w:tabs>
            <w:jc w:val="right"/>
            <w:rPr>
              <w:rFonts w:ascii="Arial" w:hAnsi="Arial" w:cs="Arial"/>
            </w:rPr>
          </w:pPr>
          <w:r w:rsidRPr="001F2C6C">
            <w:rPr>
              <w:rFonts w:ascii="Arial" w:hAnsi="Arial" w:cs="Arial"/>
            </w:rPr>
            <w:t>Telefax: +49 (0) 20 2 / 24 90 799</w:t>
          </w:r>
        </w:p>
        <w:p w14:paraId="4F5B1D38" w14:textId="3D97A77F" w:rsidR="000115CE" w:rsidRPr="001F2C6C" w:rsidRDefault="00F97EF7" w:rsidP="001F2C6C">
          <w:pPr>
            <w:pStyle w:val="Fuzeile"/>
            <w:tabs>
              <w:tab w:val="left" w:pos="195"/>
              <w:tab w:val="right" w:pos="13958"/>
            </w:tabs>
            <w:jc w:val="right"/>
            <w:rPr>
              <w:rFonts w:ascii="Arial" w:hAnsi="Arial" w:cs="Arial"/>
            </w:rPr>
          </w:pPr>
          <w:hyperlink r:id="rId1" w:history="1">
            <w:r w:rsidR="000115CE" w:rsidRPr="001F2C6C">
              <w:rPr>
                <w:rStyle w:val="Hyperlink"/>
                <w:rFonts w:ascii="Arial" w:hAnsi="Arial" w:cs="Arial"/>
              </w:rPr>
              <w:t>info@wjnrw.de</w:t>
            </w:r>
          </w:hyperlink>
        </w:p>
        <w:p w14:paraId="4623ADEF" w14:textId="7450711E" w:rsidR="000115CE" w:rsidRPr="001F2C6C" w:rsidRDefault="00F97EF7" w:rsidP="001F2C6C">
          <w:pPr>
            <w:pStyle w:val="Fuzeile"/>
            <w:tabs>
              <w:tab w:val="left" w:pos="195"/>
              <w:tab w:val="right" w:pos="13958"/>
            </w:tabs>
            <w:jc w:val="right"/>
            <w:rPr>
              <w:rFonts w:ascii="Arial" w:hAnsi="Arial" w:cs="Arial"/>
            </w:rPr>
          </w:pPr>
          <w:hyperlink r:id="rId2" w:history="1">
            <w:r w:rsidR="000115CE" w:rsidRPr="001F2C6C">
              <w:rPr>
                <w:rStyle w:val="Hyperlink"/>
                <w:rFonts w:ascii="Arial" w:hAnsi="Arial" w:cs="Arial"/>
              </w:rPr>
              <w:t>www.wjnrw.de</w:t>
            </w:r>
          </w:hyperlink>
          <w:r w:rsidR="000115CE" w:rsidRPr="001F2C6C">
            <w:rPr>
              <w:rFonts w:ascii="Arial" w:hAnsi="Arial" w:cs="Arial"/>
            </w:rPr>
            <w:t xml:space="preserve"> </w:t>
          </w:r>
        </w:p>
      </w:tc>
    </w:tr>
  </w:tbl>
  <w:p w14:paraId="340F99AA" w14:textId="6A93E49E" w:rsidR="00562601" w:rsidRDefault="000115CE" w:rsidP="000115CE">
    <w:pPr>
      <w:pStyle w:val="Fuzeile"/>
      <w:tabs>
        <w:tab w:val="left" w:pos="195"/>
        <w:tab w:val="right" w:pos="13958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2DAE2" w14:textId="77777777" w:rsidR="004110F3" w:rsidRDefault="004110F3" w:rsidP="00650259">
      <w:pPr>
        <w:spacing w:line="240" w:lineRule="auto"/>
      </w:pPr>
      <w:r>
        <w:separator/>
      </w:r>
    </w:p>
  </w:footnote>
  <w:footnote w:type="continuationSeparator" w:id="0">
    <w:p w14:paraId="38209227" w14:textId="77777777" w:rsidR="004110F3" w:rsidRDefault="004110F3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3707" w:type="pct"/>
      <w:shd w:val="clear" w:color="auto" w:fill="44546A" w:themeFill="text2"/>
      <w:tblLook w:val="04A0" w:firstRow="1" w:lastRow="0" w:firstColumn="1" w:lastColumn="0" w:noHBand="0" w:noVBand="1"/>
    </w:tblPr>
    <w:tblGrid>
      <w:gridCol w:w="1258"/>
      <w:gridCol w:w="9090"/>
    </w:tblGrid>
    <w:tr w:rsidR="00562601" w:rsidRPr="00562601" w14:paraId="2A866F09" w14:textId="77777777" w:rsidTr="000115CE">
      <w:trPr>
        <w:trHeight w:val="990"/>
      </w:trPr>
      <w:tc>
        <w:tcPr>
          <w:tcW w:w="608" w:type="pct"/>
          <w:shd w:val="clear" w:color="auto" w:fill="44546A" w:themeFill="text2"/>
          <w:vAlign w:val="center"/>
        </w:tcPr>
        <w:p w14:paraId="7AAE8BF1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bidi="de-DE"/>
            </w:rPr>
            <w:drawing>
              <wp:inline distT="0" distB="0" distL="0" distR="0" wp14:anchorId="3385D790" wp14:editId="30AB7572">
                <wp:extent cx="457200" cy="457200"/>
                <wp:effectExtent l="0" t="0" r="0" b="0"/>
                <wp:docPr id="91" name="Grafik 91" descr="Symbol „T-Shirt mit Inhalt“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2" w:type="pct"/>
          <w:shd w:val="clear" w:color="auto" w:fill="44546A" w:themeFill="text2"/>
          <w:vAlign w:val="center"/>
        </w:tcPr>
        <w:p w14:paraId="153B99C2" w14:textId="09DDF8EB" w:rsidR="00562601" w:rsidRPr="002B69B4" w:rsidRDefault="004110F3" w:rsidP="002B69B4">
          <w:pPr>
            <w:pStyle w:val="Kopfzeile"/>
          </w:pPr>
          <w:r>
            <w:t>Bestellformular für WJ NRW Delegationsshirt</w:t>
          </w:r>
        </w:p>
      </w:tc>
    </w:tr>
  </w:tbl>
  <w:p w14:paraId="025E71A8" w14:textId="46B67B88" w:rsidR="00562601" w:rsidRDefault="000115CE" w:rsidP="00562601">
    <w:pPr>
      <w:pStyle w:val="KeinLeerraum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B08BA22" wp14:editId="4B4A87A0">
          <wp:simplePos x="0" y="0"/>
          <wp:positionH relativeFrom="margin">
            <wp:align>right</wp:align>
          </wp:positionH>
          <wp:positionV relativeFrom="paragraph">
            <wp:posOffset>-609600</wp:posOffset>
          </wp:positionV>
          <wp:extent cx="2092309" cy="581025"/>
          <wp:effectExtent l="0" t="0" r="3810" b="0"/>
          <wp:wrapNone/>
          <wp:docPr id="92" name="Grafik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2309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84D42D3"/>
    <w:multiLevelType w:val="hybridMultilevel"/>
    <w:tmpl w:val="EDF2EFFC"/>
    <w:lvl w:ilvl="0" w:tplc="1BFC04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C5E3AF4"/>
    <w:multiLevelType w:val="hybridMultilevel"/>
    <w:tmpl w:val="F79A7BF0"/>
    <w:lvl w:ilvl="0" w:tplc="C1F67D4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8"/>
  </w:num>
  <w:num w:numId="8">
    <w:abstractNumId w:val="12"/>
  </w:num>
  <w:num w:numId="9">
    <w:abstractNumId w:val="19"/>
  </w:num>
  <w:num w:numId="10">
    <w:abstractNumId w:val="1"/>
  </w:num>
  <w:num w:numId="11">
    <w:abstractNumId w:val="7"/>
  </w:num>
  <w:num w:numId="12">
    <w:abstractNumId w:val="0"/>
  </w:num>
  <w:num w:numId="13">
    <w:abstractNumId w:val="2"/>
  </w:num>
  <w:num w:numId="14">
    <w:abstractNumId w:val="11"/>
  </w:num>
  <w:num w:numId="15">
    <w:abstractNumId w:val="10"/>
  </w:num>
  <w:num w:numId="16">
    <w:abstractNumId w:val="18"/>
  </w:num>
  <w:num w:numId="17">
    <w:abstractNumId w:val="3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6"/>
  </w:num>
  <w:num w:numId="23">
    <w:abstractNumId w:val="5"/>
  </w:num>
  <w:num w:numId="2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6wYMg5FvxohMQUhIeNNfpys/g+PSEzcBMBhqA/mBUAfOM/8dddpND11W4o9dX04hwF/Mo32Diy3COcRz/AOOow==" w:salt="Tp8GoqEnGtE0yZ5dU2Zonw=="/>
  <w:defaultTabStop w:val="720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0F3"/>
    <w:rsid w:val="00003B30"/>
    <w:rsid w:val="000115CE"/>
    <w:rsid w:val="00012CF5"/>
    <w:rsid w:val="00045CA6"/>
    <w:rsid w:val="00052382"/>
    <w:rsid w:val="0006568A"/>
    <w:rsid w:val="00076F0F"/>
    <w:rsid w:val="00084253"/>
    <w:rsid w:val="000D1F49"/>
    <w:rsid w:val="000F5C88"/>
    <w:rsid w:val="001727CA"/>
    <w:rsid w:val="0019186A"/>
    <w:rsid w:val="001E4E2C"/>
    <w:rsid w:val="001F2C6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110F3"/>
    <w:rsid w:val="00446538"/>
    <w:rsid w:val="0046302A"/>
    <w:rsid w:val="00487D2D"/>
    <w:rsid w:val="004D5D62"/>
    <w:rsid w:val="005112D0"/>
    <w:rsid w:val="00561A5F"/>
    <w:rsid w:val="00562601"/>
    <w:rsid w:val="005721FF"/>
    <w:rsid w:val="0057256E"/>
    <w:rsid w:val="00577E06"/>
    <w:rsid w:val="00582B1C"/>
    <w:rsid w:val="005A30F8"/>
    <w:rsid w:val="005A3BF7"/>
    <w:rsid w:val="005D19A1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E203A"/>
    <w:rsid w:val="008E20ED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E3EBA"/>
    <w:rsid w:val="00DF0832"/>
    <w:rsid w:val="00E0535A"/>
    <w:rsid w:val="00E14589"/>
    <w:rsid w:val="00E61C09"/>
    <w:rsid w:val="00E677FE"/>
    <w:rsid w:val="00EB3B58"/>
    <w:rsid w:val="00EC7359"/>
    <w:rsid w:val="00EE3054"/>
    <w:rsid w:val="00F00606"/>
    <w:rsid w:val="00F01256"/>
    <w:rsid w:val="00F22AF9"/>
    <w:rsid w:val="00F5418C"/>
    <w:rsid w:val="00F549BE"/>
    <w:rsid w:val="00F97EF7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1B0B69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berschrift1">
    <w:name w:val="heading 1"/>
    <w:basedOn w:val="Standard"/>
    <w:link w:val="berschrift1Zchn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semiHidden/>
    <w:rsid w:val="000D1F49"/>
    <w:pPr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562601"/>
    <w:rPr>
      <w:b/>
      <w:bCs/>
      <w:color w:val="694A77"/>
      <w:sz w:val="24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62601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KopfzeileZchn">
    <w:name w:val="Kopfzeile Zchn"/>
    <w:basedOn w:val="Absatz-Standardschriftart"/>
    <w:link w:val="Kopfzeile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uzeile">
    <w:name w:val="footer"/>
    <w:basedOn w:val="Standard"/>
    <w:link w:val="FuzeileZchn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2A648D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62601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562601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806FF3"/>
    <w:rPr>
      <w:color w:val="808080"/>
    </w:rPr>
  </w:style>
  <w:style w:type="paragraph" w:customStyle="1" w:styleId="Tabellenberschriften">
    <w:name w:val="Tabellenüberschriften"/>
    <w:basedOn w:val="Standard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ellenUnterberschriften">
    <w:name w:val="Tabellen Unterüberschriften"/>
    <w:basedOn w:val="Standard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Summe">
    <w:name w:val="Summe"/>
    <w:basedOn w:val="Standard"/>
    <w:next w:val="Standard"/>
    <w:link w:val="Summenzeichen"/>
    <w:uiPriority w:val="1"/>
    <w:qFormat/>
    <w:rsid w:val="002A648D"/>
    <w:rPr>
      <w:b/>
    </w:rPr>
  </w:style>
  <w:style w:type="character" w:customStyle="1" w:styleId="Summenzeichen">
    <w:name w:val="Summenzeichen"/>
    <w:basedOn w:val="Absatz-Standardschriftart"/>
    <w:link w:val="Summe"/>
    <w:uiPriority w:val="1"/>
    <w:rsid w:val="002A648D"/>
    <w:rPr>
      <w:b/>
      <w:sz w:val="24"/>
    </w:rPr>
  </w:style>
  <w:style w:type="paragraph" w:styleId="Listenabsatz">
    <w:name w:val="List Paragraph"/>
    <w:basedOn w:val="Standard"/>
    <w:uiPriority w:val="34"/>
    <w:semiHidden/>
    <w:qFormat/>
    <w:rsid w:val="004110F3"/>
    <w:pPr>
      <w:ind w:left="720"/>
      <w:contextualSpacing/>
    </w:pPr>
  </w:style>
  <w:style w:type="character" w:customStyle="1" w:styleId="Formatvorlage1">
    <w:name w:val="Formatvorlage1"/>
    <w:basedOn w:val="Absatz-Standardschriftart"/>
    <w:uiPriority w:val="1"/>
    <w:qFormat/>
    <w:rsid w:val="00561A5F"/>
    <w:rPr>
      <w:rFonts w:ascii="Arial" w:hAnsi="Arial"/>
      <w:sz w:val="24"/>
    </w:rPr>
  </w:style>
  <w:style w:type="table" w:styleId="Listentabelle7farbigAkzent6">
    <w:name w:val="List Table 7 Colorful Accent 6"/>
    <w:basedOn w:val="NormaleTabelle"/>
    <w:uiPriority w:val="52"/>
    <w:rsid w:val="00F22AF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NichtaufgelsteErwhnung">
    <w:name w:val="Unresolved Mention"/>
    <w:basedOn w:val="Absatz-Standardschriftart"/>
    <w:uiPriority w:val="99"/>
    <w:semiHidden/>
    <w:rsid w:val="000115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jnrw.de" TargetMode="External"/><Relationship Id="rId1" Type="http://schemas.openxmlformats.org/officeDocument/2006/relationships/hyperlink" Target="mailto:info@wjnrw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.leuther\AppData\Roaming\Microsoft\Templates\Bestellformular%20f&#252;r%20Logowe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E95D332DDD94C068D1E80D29891E6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584D4B-F831-487A-BE4F-979C87F7414A}"/>
      </w:docPartPr>
      <w:docPartBody>
        <w:p w:rsidR="001F7DB6" w:rsidRDefault="00710C94" w:rsidP="00710C94">
          <w:pPr>
            <w:pStyle w:val="FE95D332DDD94C068D1E80D29891E6182"/>
          </w:pPr>
          <w:r w:rsidRPr="00561A5F">
            <w:rPr>
              <w:rStyle w:val="Platzhaltertext"/>
              <w:rFonts w:ascii="Arial" w:hAnsi="Arial" w:cs="Arial"/>
            </w:rPr>
            <w:t>Unternehmen</w:t>
          </w:r>
        </w:p>
      </w:docPartBody>
    </w:docPart>
    <w:docPart>
      <w:docPartPr>
        <w:name w:val="48F1F7FC018846379165F4A6DBDD63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AB77E4-87AA-4BED-9A5A-96F6D81D97CF}"/>
      </w:docPartPr>
      <w:docPartBody>
        <w:p w:rsidR="001F7DB6" w:rsidRDefault="00710C94" w:rsidP="00710C94">
          <w:pPr>
            <w:pStyle w:val="48F1F7FC018846379165F4A6DBDD635F2"/>
          </w:pPr>
          <w:r w:rsidRPr="00561A5F">
            <w:rPr>
              <w:rStyle w:val="Platzhaltertext"/>
              <w:rFonts w:ascii="Arial" w:hAnsi="Arial" w:cs="Arial"/>
            </w:rPr>
            <w:t>Straße, Nr.</w:t>
          </w:r>
        </w:p>
      </w:docPartBody>
    </w:docPart>
    <w:docPart>
      <w:docPartPr>
        <w:name w:val="FB736A8237A845189469A59E033155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43D247-A43D-452D-BFA8-9655C1691D41}"/>
      </w:docPartPr>
      <w:docPartBody>
        <w:p w:rsidR="001F7DB6" w:rsidRDefault="00710C94" w:rsidP="00710C94">
          <w:pPr>
            <w:pStyle w:val="FB736A8237A845189469A59E033155EA2"/>
          </w:pPr>
          <w:r w:rsidRPr="00561A5F">
            <w:rPr>
              <w:rStyle w:val="Platzhaltertext"/>
              <w:rFonts w:ascii="Arial" w:hAnsi="Arial" w:cs="Arial"/>
            </w:rPr>
            <w:t>PLZ, Ort</w:t>
          </w:r>
        </w:p>
      </w:docPartBody>
    </w:docPart>
    <w:docPart>
      <w:docPartPr>
        <w:name w:val="2E0D3BA2CE994770BB018CB7F9D525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219396-22B7-418C-8CB6-3BF1FBE5D689}"/>
      </w:docPartPr>
      <w:docPartBody>
        <w:p w:rsidR="001F7DB6" w:rsidRDefault="00710C94" w:rsidP="00710C94">
          <w:pPr>
            <w:pStyle w:val="2E0D3BA2CE994770BB018CB7F9D525852"/>
          </w:pPr>
          <w:r w:rsidRPr="00561A5F">
            <w:rPr>
              <w:rStyle w:val="Platzhaltertext"/>
              <w:rFonts w:ascii="Arial" w:hAnsi="Arial" w:cs="Arial"/>
            </w:rPr>
            <w:t>E-Mail</w:t>
          </w:r>
          <w:r>
            <w:rPr>
              <w:rStyle w:val="Platzhaltertext"/>
              <w:rFonts w:ascii="Arial" w:hAnsi="Arial" w:cs="Arial"/>
            </w:rPr>
            <w:t>-</w:t>
          </w:r>
          <w:r w:rsidRPr="00561A5F">
            <w:rPr>
              <w:rStyle w:val="Platzhaltertext"/>
              <w:rFonts w:ascii="Arial" w:hAnsi="Arial" w:cs="Arial"/>
            </w:rPr>
            <w:t>Adresse</w:t>
          </w:r>
        </w:p>
      </w:docPartBody>
    </w:docPart>
    <w:docPart>
      <w:docPartPr>
        <w:name w:val="6E7E0B72CB2449DEB611AD6DDCDF67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C09C0F-1CFB-4F17-98A4-876E92E37CBA}"/>
      </w:docPartPr>
      <w:docPartBody>
        <w:p w:rsidR="001F7DB6" w:rsidRDefault="00710C94" w:rsidP="00710C94">
          <w:pPr>
            <w:pStyle w:val="6E7E0B72CB2449DEB611AD6DDCDF67AA1"/>
          </w:pPr>
          <w:r w:rsidRPr="00561A5F">
            <w:rPr>
              <w:rFonts w:ascii="Arial" w:hAnsi="Arial" w:cs="Arial"/>
              <w:color w:val="7F7F7F" w:themeColor="text1" w:themeTint="80"/>
            </w:rPr>
            <w:t>Bitte auswählen</w:t>
          </w:r>
        </w:p>
      </w:docPartBody>
    </w:docPart>
    <w:docPart>
      <w:docPartPr>
        <w:name w:val="93E58F0330F84F109C6597BAB06DA3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1AFAD3-0DB7-4435-A79C-AC2440182003}"/>
      </w:docPartPr>
      <w:docPartBody>
        <w:p w:rsidR="001F7DB6" w:rsidRDefault="00710C94" w:rsidP="00710C94">
          <w:pPr>
            <w:pStyle w:val="93E58F0330F84F109C6597BAB06DA3791"/>
          </w:pPr>
          <w:r w:rsidRPr="00561A5F">
            <w:rPr>
              <w:rStyle w:val="Platzhaltertext"/>
              <w:rFonts w:ascii="Arial" w:hAnsi="Arial" w:cs="Arial"/>
            </w:rPr>
            <w:t>Klicken oder Tippen, um Text einzugeben</w:t>
          </w:r>
        </w:p>
      </w:docPartBody>
    </w:docPart>
    <w:docPart>
      <w:docPartPr>
        <w:name w:val="BF07612D363848318B60154E4C3612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9587FF-78AD-41F3-B6C4-FA1733A6C9B0}"/>
      </w:docPartPr>
      <w:docPartBody>
        <w:p w:rsidR="00F55D0B" w:rsidRDefault="001F7DB6" w:rsidP="001F7DB6">
          <w:pPr>
            <w:pStyle w:val="BF07612D363848318B60154E4C361289"/>
          </w:pPr>
          <w:r>
            <w:rPr>
              <w:rFonts w:ascii="Arial" w:hAnsi="Arial" w:cs="Arial"/>
            </w:rPr>
            <w:t>Variante</w:t>
          </w:r>
        </w:p>
      </w:docPartBody>
    </w:docPart>
    <w:docPart>
      <w:docPartPr>
        <w:name w:val="0AF403268BC84A9EB90BE4775B14E9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B910DC-0CDF-40F7-8285-FEBFF1F60F9A}"/>
      </w:docPartPr>
      <w:docPartBody>
        <w:p w:rsidR="00F55D0B" w:rsidRDefault="001F7DB6" w:rsidP="001F7DB6">
          <w:pPr>
            <w:pStyle w:val="0AF403268BC84A9EB90BE4775B14E966"/>
          </w:pPr>
          <w:r w:rsidRPr="00561A5F">
            <w:rPr>
              <w:rFonts w:ascii="Arial" w:hAnsi="Arial" w:cs="Arial"/>
              <w:lang w:bidi="de-DE"/>
            </w:rPr>
            <w:t>Größe</w:t>
          </w:r>
        </w:p>
      </w:docPartBody>
    </w:docPart>
    <w:docPart>
      <w:docPartPr>
        <w:name w:val="7C8557E899FB48A3893838777C4C66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CE0CC7-4FE3-4FA6-ACC5-67E18B18F80D}"/>
      </w:docPartPr>
      <w:docPartBody>
        <w:p w:rsidR="00F55D0B" w:rsidRDefault="001F7DB6" w:rsidP="001F7DB6">
          <w:pPr>
            <w:pStyle w:val="7C8557E899FB48A3893838777C4C6634"/>
          </w:pPr>
          <w:r w:rsidRPr="00F22AF9">
            <w:rPr>
              <w:rStyle w:val="Platzhaltertext"/>
              <w:rFonts w:ascii="Arial" w:hAnsi="Arial" w:cs="Arial"/>
            </w:rPr>
            <w:t>Anzahl</w:t>
          </w:r>
        </w:p>
      </w:docPartBody>
    </w:docPart>
    <w:docPart>
      <w:docPartPr>
        <w:name w:val="02E5E6AA3CBB4223AC0345F00157BB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F6DC87-FA4E-44F4-8D5C-9420D3AF9C68}"/>
      </w:docPartPr>
      <w:docPartBody>
        <w:p w:rsidR="00F55D0B" w:rsidRDefault="001F7DB6" w:rsidP="001F7DB6">
          <w:pPr>
            <w:pStyle w:val="02E5E6AA3CBB4223AC0345F00157BB5E"/>
          </w:pPr>
          <w:r w:rsidRPr="00F22AF9">
            <w:rPr>
              <w:rStyle w:val="Platzhaltertext"/>
              <w:rFonts w:ascii="Arial" w:hAnsi="Arial" w:cs="Arial"/>
            </w:rPr>
            <w:t>Anzahl</w:t>
          </w:r>
        </w:p>
      </w:docPartBody>
    </w:docPart>
    <w:docPart>
      <w:docPartPr>
        <w:name w:val="8A373ED44DEA40B0A9C40C9C429626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6B47B6-3042-4C1E-88A0-84B79B164E07}"/>
      </w:docPartPr>
      <w:docPartBody>
        <w:p w:rsidR="00F55D0B" w:rsidRDefault="001F7DB6" w:rsidP="001F7DB6">
          <w:pPr>
            <w:pStyle w:val="8A373ED44DEA40B0A9C40C9C42962616"/>
          </w:pPr>
          <w:r w:rsidRPr="00F22AF9">
            <w:rPr>
              <w:rStyle w:val="Platzhaltertext"/>
              <w:rFonts w:ascii="Arial" w:hAnsi="Arial" w:cs="Arial"/>
            </w:rPr>
            <w:t>Anzahl</w:t>
          </w:r>
        </w:p>
      </w:docPartBody>
    </w:docPart>
    <w:docPart>
      <w:docPartPr>
        <w:name w:val="426B78B861864DAC9E317F156D2D7A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A36F0C-8C85-4D92-B61E-9E40383BAD65}"/>
      </w:docPartPr>
      <w:docPartBody>
        <w:p w:rsidR="00F55D0B" w:rsidRDefault="001F7DB6" w:rsidP="001F7DB6">
          <w:pPr>
            <w:pStyle w:val="426B78B861864DAC9E317F156D2D7AB4"/>
          </w:pPr>
          <w:r w:rsidRPr="00F22AF9">
            <w:rPr>
              <w:rStyle w:val="Platzhaltertext"/>
              <w:rFonts w:ascii="Arial" w:hAnsi="Arial" w:cs="Arial"/>
            </w:rPr>
            <w:t>Anzahl</w:t>
          </w:r>
        </w:p>
      </w:docPartBody>
    </w:docPart>
    <w:docPart>
      <w:docPartPr>
        <w:name w:val="D6A01ED3C00245EC9A246EA3717780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E4F721-D9C0-42E7-8126-D7CD8B4BCFDC}"/>
      </w:docPartPr>
      <w:docPartBody>
        <w:p w:rsidR="00F55D0B" w:rsidRDefault="001F7DB6" w:rsidP="001F7DB6">
          <w:pPr>
            <w:pStyle w:val="D6A01ED3C00245EC9A246EA371778030"/>
          </w:pPr>
          <w:r w:rsidRPr="00F22AF9">
            <w:rPr>
              <w:rStyle w:val="Platzhaltertext"/>
              <w:rFonts w:ascii="Arial" w:hAnsi="Arial" w:cs="Arial"/>
            </w:rPr>
            <w:t>Anzahl</w:t>
          </w:r>
        </w:p>
      </w:docPartBody>
    </w:docPart>
    <w:docPart>
      <w:docPartPr>
        <w:name w:val="BB19CB6CBE0A4930896E644AD552E8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F1FFAF-AD4B-4EF6-BA08-DEDE00E5FBD9}"/>
      </w:docPartPr>
      <w:docPartBody>
        <w:p w:rsidR="00F55D0B" w:rsidRDefault="001F7DB6" w:rsidP="001F7DB6">
          <w:pPr>
            <w:pStyle w:val="BB19CB6CBE0A4930896E644AD552E804"/>
          </w:pPr>
          <w:r w:rsidRPr="00F22AF9">
            <w:rPr>
              <w:rStyle w:val="Platzhaltertext"/>
              <w:rFonts w:ascii="Arial" w:hAnsi="Arial" w:cs="Arial"/>
            </w:rPr>
            <w:t>Anzahl</w:t>
          </w:r>
        </w:p>
      </w:docPartBody>
    </w:docPart>
    <w:docPart>
      <w:docPartPr>
        <w:name w:val="FB79037756A14427A0566C725D1DEB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E7E6E6-6D72-4C13-93E2-8F25C3C0C3F7}"/>
      </w:docPartPr>
      <w:docPartBody>
        <w:p w:rsidR="00F55D0B" w:rsidRDefault="001F7DB6" w:rsidP="001F7DB6">
          <w:pPr>
            <w:pStyle w:val="FB79037756A14427A0566C725D1DEB83"/>
          </w:pPr>
          <w:r w:rsidRPr="00F22AF9">
            <w:rPr>
              <w:rStyle w:val="Platzhaltertext"/>
              <w:rFonts w:ascii="Arial" w:hAnsi="Arial" w:cs="Arial"/>
            </w:rPr>
            <w:t>Anzahl</w:t>
          </w:r>
        </w:p>
      </w:docPartBody>
    </w:docPart>
    <w:docPart>
      <w:docPartPr>
        <w:name w:val="1A161478B39B49338BAEEE65AE0AB5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CF3660-1E8D-4AEF-9508-A2C9E8C0F0D6}"/>
      </w:docPartPr>
      <w:docPartBody>
        <w:p w:rsidR="00F55D0B" w:rsidRDefault="001F7DB6" w:rsidP="001F7DB6">
          <w:pPr>
            <w:pStyle w:val="1A161478B39B49338BAEEE65AE0AB5BA"/>
          </w:pPr>
          <w:r w:rsidRPr="00F22AF9">
            <w:rPr>
              <w:rStyle w:val="Platzhaltertext"/>
              <w:rFonts w:ascii="Arial" w:hAnsi="Arial" w:cs="Arial"/>
            </w:rPr>
            <w:t>Anzahl</w:t>
          </w:r>
        </w:p>
      </w:docPartBody>
    </w:docPart>
    <w:docPart>
      <w:docPartPr>
        <w:name w:val="A753981A4423459290F0A6C2FF39B2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B362C2-312A-42AC-817E-70B279D213EF}"/>
      </w:docPartPr>
      <w:docPartBody>
        <w:p w:rsidR="00F55D0B" w:rsidRDefault="001F7DB6" w:rsidP="001F7DB6">
          <w:pPr>
            <w:pStyle w:val="A753981A4423459290F0A6C2FF39B2C0"/>
          </w:pPr>
          <w:r w:rsidRPr="00F22AF9">
            <w:rPr>
              <w:rStyle w:val="Platzhaltertext"/>
              <w:rFonts w:ascii="Arial" w:hAnsi="Arial" w:cs="Arial"/>
            </w:rPr>
            <w:t>Anzahl</w:t>
          </w:r>
        </w:p>
      </w:docPartBody>
    </w:docPart>
    <w:docPart>
      <w:docPartPr>
        <w:name w:val="C5EBC5E195164980A745D5BE83AE26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C8EAC4-9DBC-47C2-A871-6413DBBF9CA6}"/>
      </w:docPartPr>
      <w:docPartBody>
        <w:p w:rsidR="00F55D0B" w:rsidRDefault="001F7DB6" w:rsidP="001F7DB6">
          <w:pPr>
            <w:pStyle w:val="C5EBC5E195164980A745D5BE83AE263E"/>
          </w:pPr>
          <w:r w:rsidRPr="00F22AF9">
            <w:rPr>
              <w:rStyle w:val="Platzhaltertext"/>
              <w:rFonts w:ascii="Arial" w:hAnsi="Arial" w:cs="Arial"/>
            </w:rPr>
            <w:t>Anzahl</w:t>
          </w:r>
        </w:p>
      </w:docPartBody>
    </w:docPart>
    <w:docPart>
      <w:docPartPr>
        <w:name w:val="BEC7A3679CD546DEA9F661A20F221D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62A5B7-A1A6-48D9-902E-0F55302F7319}"/>
      </w:docPartPr>
      <w:docPartBody>
        <w:p w:rsidR="00F55D0B" w:rsidRDefault="001F7DB6" w:rsidP="001F7DB6">
          <w:pPr>
            <w:pStyle w:val="BEC7A3679CD546DEA9F661A20F221DFC"/>
          </w:pPr>
          <w:r w:rsidRPr="00F22AF9">
            <w:rPr>
              <w:rStyle w:val="Platzhaltertext"/>
              <w:rFonts w:ascii="Arial" w:hAnsi="Arial" w:cs="Arial"/>
            </w:rPr>
            <w:t>Anzahl</w:t>
          </w:r>
        </w:p>
      </w:docPartBody>
    </w:docPart>
    <w:docPart>
      <w:docPartPr>
        <w:name w:val="530B862F619842F3A543F113A12A63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05A9CB-8CAB-4B93-A3D0-A19503D7CB54}"/>
      </w:docPartPr>
      <w:docPartBody>
        <w:p w:rsidR="00F55D0B" w:rsidRDefault="001F7DB6" w:rsidP="001F7DB6">
          <w:pPr>
            <w:pStyle w:val="530B862F619842F3A543F113A12A63FC"/>
          </w:pPr>
          <w:r w:rsidRPr="00F22AF9">
            <w:rPr>
              <w:rStyle w:val="Platzhaltertext"/>
              <w:rFonts w:ascii="Arial" w:hAnsi="Arial" w:cs="Arial"/>
            </w:rPr>
            <w:t>Anzahl</w:t>
          </w:r>
        </w:p>
      </w:docPartBody>
    </w:docPart>
    <w:docPart>
      <w:docPartPr>
        <w:name w:val="DBF09602DE8E498288C0F1FAE56949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7A8BC0-19A2-498F-920A-D531B2FB165B}"/>
      </w:docPartPr>
      <w:docPartBody>
        <w:p w:rsidR="00F55D0B" w:rsidRDefault="001F7DB6" w:rsidP="001F7DB6">
          <w:pPr>
            <w:pStyle w:val="DBF09602DE8E498288C0F1FAE569497A"/>
          </w:pPr>
          <w:r w:rsidRPr="00F22AF9">
            <w:rPr>
              <w:rStyle w:val="Platzhaltertext"/>
              <w:rFonts w:ascii="Arial" w:hAnsi="Arial" w:cs="Arial"/>
            </w:rPr>
            <w:t>Anzahl</w:t>
          </w:r>
        </w:p>
      </w:docPartBody>
    </w:docPart>
    <w:docPart>
      <w:docPartPr>
        <w:name w:val="33470B5E786042128ADA74AD90AF29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CB752B-8FD3-49EF-A320-9220A2A523B5}"/>
      </w:docPartPr>
      <w:docPartBody>
        <w:p w:rsidR="00F55D0B" w:rsidRDefault="001F7DB6" w:rsidP="001F7DB6">
          <w:pPr>
            <w:pStyle w:val="33470B5E786042128ADA74AD90AF29AD"/>
          </w:pPr>
          <w:r w:rsidRPr="00F22AF9">
            <w:rPr>
              <w:rStyle w:val="Platzhaltertext"/>
              <w:rFonts w:ascii="Arial" w:hAnsi="Arial" w:cs="Arial"/>
            </w:rPr>
            <w:t>Anzahl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C94"/>
    <w:rsid w:val="001F7DB6"/>
    <w:rsid w:val="00710C94"/>
    <w:rsid w:val="00F55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F7DB6"/>
    <w:rPr>
      <w:color w:val="808080"/>
    </w:rPr>
  </w:style>
  <w:style w:type="paragraph" w:customStyle="1" w:styleId="BF07612D363848318B60154E4C361289">
    <w:name w:val="BF07612D363848318B60154E4C361289"/>
    <w:rsid w:val="001F7DB6"/>
  </w:style>
  <w:style w:type="paragraph" w:customStyle="1" w:styleId="0AF403268BC84A9EB90BE4775B14E966">
    <w:name w:val="0AF403268BC84A9EB90BE4775B14E966"/>
    <w:rsid w:val="001F7DB6"/>
  </w:style>
  <w:style w:type="paragraph" w:customStyle="1" w:styleId="7C8557E899FB48A3893838777C4C6634">
    <w:name w:val="7C8557E899FB48A3893838777C4C6634"/>
    <w:rsid w:val="001F7DB6"/>
  </w:style>
  <w:style w:type="paragraph" w:customStyle="1" w:styleId="02E5E6AA3CBB4223AC0345F00157BB5E">
    <w:name w:val="02E5E6AA3CBB4223AC0345F00157BB5E"/>
    <w:rsid w:val="001F7DB6"/>
  </w:style>
  <w:style w:type="paragraph" w:customStyle="1" w:styleId="8A373ED44DEA40B0A9C40C9C42962616">
    <w:name w:val="8A373ED44DEA40B0A9C40C9C42962616"/>
    <w:rsid w:val="001F7DB6"/>
  </w:style>
  <w:style w:type="paragraph" w:styleId="Fuzeile">
    <w:name w:val="footer"/>
    <w:basedOn w:val="Standard"/>
    <w:link w:val="FuzeileZchn"/>
    <w:uiPriority w:val="99"/>
    <w:unhideWhenUsed/>
    <w:qFormat/>
    <w:rsid w:val="00710C94"/>
    <w:pPr>
      <w:spacing w:after="0" w:line="240" w:lineRule="auto"/>
    </w:pPr>
    <w:rPr>
      <w:rFonts w:eastAsiaTheme="minorHAnsi"/>
      <w:sz w:val="18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10C94"/>
    <w:rPr>
      <w:rFonts w:eastAsiaTheme="minorHAnsi"/>
      <w:sz w:val="18"/>
      <w:szCs w:val="24"/>
      <w:lang w:eastAsia="en-US"/>
    </w:rPr>
  </w:style>
  <w:style w:type="paragraph" w:customStyle="1" w:styleId="426B78B861864DAC9E317F156D2D7AB4">
    <w:name w:val="426B78B861864DAC9E317F156D2D7AB4"/>
    <w:rsid w:val="001F7DB6"/>
  </w:style>
  <w:style w:type="paragraph" w:customStyle="1" w:styleId="D6A01ED3C00245EC9A246EA371778030">
    <w:name w:val="D6A01ED3C00245EC9A246EA371778030"/>
    <w:rsid w:val="001F7DB6"/>
  </w:style>
  <w:style w:type="paragraph" w:customStyle="1" w:styleId="BB19CB6CBE0A4930896E644AD552E804">
    <w:name w:val="BB19CB6CBE0A4930896E644AD552E804"/>
    <w:rsid w:val="001F7DB6"/>
  </w:style>
  <w:style w:type="paragraph" w:customStyle="1" w:styleId="FB79037756A14427A0566C725D1DEB83">
    <w:name w:val="FB79037756A14427A0566C725D1DEB83"/>
    <w:rsid w:val="001F7DB6"/>
  </w:style>
  <w:style w:type="paragraph" w:customStyle="1" w:styleId="1A161478B39B49338BAEEE65AE0AB5BA">
    <w:name w:val="1A161478B39B49338BAEEE65AE0AB5BA"/>
    <w:rsid w:val="001F7DB6"/>
  </w:style>
  <w:style w:type="paragraph" w:customStyle="1" w:styleId="A753981A4423459290F0A6C2FF39B2C0">
    <w:name w:val="A753981A4423459290F0A6C2FF39B2C0"/>
    <w:rsid w:val="001F7DB6"/>
  </w:style>
  <w:style w:type="paragraph" w:customStyle="1" w:styleId="C5EBC5E195164980A745D5BE83AE263E">
    <w:name w:val="C5EBC5E195164980A745D5BE83AE263E"/>
    <w:rsid w:val="001F7DB6"/>
  </w:style>
  <w:style w:type="paragraph" w:customStyle="1" w:styleId="BEC7A3679CD546DEA9F661A20F221DFC">
    <w:name w:val="BEC7A3679CD546DEA9F661A20F221DFC"/>
    <w:rsid w:val="001F7DB6"/>
  </w:style>
  <w:style w:type="paragraph" w:customStyle="1" w:styleId="530B862F619842F3A543F113A12A63FC">
    <w:name w:val="530B862F619842F3A543F113A12A63FC"/>
    <w:rsid w:val="001F7DB6"/>
  </w:style>
  <w:style w:type="paragraph" w:customStyle="1" w:styleId="DBF09602DE8E498288C0F1FAE569497A">
    <w:name w:val="DBF09602DE8E498288C0F1FAE569497A"/>
    <w:rsid w:val="001F7DB6"/>
  </w:style>
  <w:style w:type="paragraph" w:customStyle="1" w:styleId="33470B5E786042128ADA74AD90AF29AD">
    <w:name w:val="33470B5E786042128ADA74AD90AF29AD"/>
    <w:rsid w:val="001F7DB6"/>
  </w:style>
  <w:style w:type="paragraph" w:customStyle="1" w:styleId="6E7E0B72CB2449DEB611AD6DDCDF67AA1">
    <w:name w:val="6E7E0B72CB2449DEB611AD6DDCDF67AA1"/>
    <w:rsid w:val="00710C94"/>
    <w:pPr>
      <w:spacing w:before="120" w:after="0" w:line="271" w:lineRule="auto"/>
    </w:pPr>
    <w:rPr>
      <w:rFonts w:eastAsiaTheme="minorHAnsi"/>
      <w:sz w:val="24"/>
      <w:szCs w:val="28"/>
      <w:lang w:eastAsia="en-US"/>
    </w:rPr>
  </w:style>
  <w:style w:type="paragraph" w:customStyle="1" w:styleId="93E58F0330F84F109C6597BAB06DA3791">
    <w:name w:val="93E58F0330F84F109C6597BAB06DA3791"/>
    <w:rsid w:val="00710C94"/>
    <w:pPr>
      <w:spacing w:before="120" w:after="0" w:line="271" w:lineRule="auto"/>
    </w:pPr>
    <w:rPr>
      <w:rFonts w:eastAsiaTheme="minorHAnsi"/>
      <w:sz w:val="24"/>
      <w:szCs w:val="28"/>
      <w:lang w:eastAsia="en-US"/>
    </w:rPr>
  </w:style>
  <w:style w:type="paragraph" w:customStyle="1" w:styleId="FE95D332DDD94C068D1E80D29891E6182">
    <w:name w:val="FE95D332DDD94C068D1E80D29891E6182"/>
    <w:rsid w:val="00710C94"/>
    <w:pPr>
      <w:spacing w:before="120" w:after="0" w:line="271" w:lineRule="auto"/>
    </w:pPr>
    <w:rPr>
      <w:rFonts w:eastAsiaTheme="minorHAnsi"/>
      <w:sz w:val="24"/>
      <w:szCs w:val="28"/>
      <w:lang w:eastAsia="en-US"/>
    </w:rPr>
  </w:style>
  <w:style w:type="paragraph" w:customStyle="1" w:styleId="48F1F7FC018846379165F4A6DBDD635F2">
    <w:name w:val="48F1F7FC018846379165F4A6DBDD635F2"/>
    <w:rsid w:val="00710C94"/>
    <w:pPr>
      <w:spacing w:before="120" w:after="0" w:line="271" w:lineRule="auto"/>
    </w:pPr>
    <w:rPr>
      <w:rFonts w:eastAsiaTheme="minorHAnsi"/>
      <w:sz w:val="24"/>
      <w:szCs w:val="28"/>
      <w:lang w:eastAsia="en-US"/>
    </w:rPr>
  </w:style>
  <w:style w:type="paragraph" w:customStyle="1" w:styleId="FB736A8237A845189469A59E033155EA2">
    <w:name w:val="FB736A8237A845189469A59E033155EA2"/>
    <w:rsid w:val="00710C94"/>
    <w:pPr>
      <w:spacing w:before="120" w:after="0" w:line="271" w:lineRule="auto"/>
    </w:pPr>
    <w:rPr>
      <w:rFonts w:eastAsiaTheme="minorHAnsi"/>
      <w:sz w:val="24"/>
      <w:szCs w:val="28"/>
      <w:lang w:eastAsia="en-US"/>
    </w:rPr>
  </w:style>
  <w:style w:type="paragraph" w:customStyle="1" w:styleId="2E0D3BA2CE994770BB018CB7F9D525852">
    <w:name w:val="2E0D3BA2CE994770BB018CB7F9D525852"/>
    <w:rsid w:val="00710C94"/>
    <w:pPr>
      <w:spacing w:before="120" w:after="0" w:line="271" w:lineRule="auto"/>
    </w:pPr>
    <w:rPr>
      <w:rFonts w:eastAsiaTheme="minorHAnsi"/>
      <w:sz w:val="24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A8693B-7082-406B-B19B-96F1D83A657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Bestellformular für Logowear</Template>
  <TotalTime>0</TotalTime>
  <Pages>1</Pages>
  <Words>179</Words>
  <Characters>1130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2021-07-28T08:36:00Z</dcterms:created>
  <dcterms:modified xsi:type="dcterms:W3CDTF">2021-07-30T07:24:00Z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